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2EB5EC" w14:textId="04C630E2" w:rsidR="001D4703" w:rsidRDefault="00D55711" w:rsidP="00157C3C">
      <w:pPr>
        <w:pStyle w:val="Heading1"/>
      </w:pPr>
      <w:r>
        <w:t>PRC-010</w:t>
      </w:r>
      <w:r w:rsidR="00CE7ACA">
        <w:t>-AB-2</w:t>
      </w:r>
    </w:p>
    <w:p w14:paraId="620603A9" w14:textId="159F27EA" w:rsidR="0071539E" w:rsidRPr="0071539E" w:rsidRDefault="00C3740B" w:rsidP="00157C3C">
      <w:pPr>
        <w:pStyle w:val="Heading1"/>
      </w:pPr>
      <w:r w:rsidRPr="00C3740B">
        <w:t xml:space="preserve">Under </w:t>
      </w:r>
      <w:r w:rsidR="00201861">
        <w:t>V</w:t>
      </w:r>
      <w:r w:rsidRPr="00C3740B">
        <w:t xml:space="preserve">oltage </w:t>
      </w:r>
      <w:r w:rsidR="00201861">
        <w:t>L</w:t>
      </w:r>
      <w:r w:rsidRPr="00C3740B">
        <w:t xml:space="preserve">oad </w:t>
      </w:r>
      <w:r w:rsidR="00201861">
        <w:t>S</w:t>
      </w:r>
      <w:r w:rsidRPr="00C3740B">
        <w:t>hed</w:t>
      </w:r>
      <w:r w:rsidR="00D55711" w:rsidRPr="00D55711">
        <w:t>ding</w:t>
      </w:r>
    </w:p>
    <w:p w14:paraId="1BC75E03" w14:textId="66BABD0F" w:rsidR="001D4703" w:rsidRDefault="00DF1E0E" w:rsidP="00157C3C">
      <w:pPr>
        <w:pStyle w:val="Heading1"/>
      </w:pPr>
      <w:r>
        <w:t xml:space="preserve">Standard </w:t>
      </w:r>
      <w:r w:rsidR="00157C3C">
        <w:t>Effective</w:t>
      </w:r>
      <w:r w:rsidR="00271C11">
        <w:t xml:space="preserve"> Date:</w:t>
      </w:r>
      <w:r w:rsidRPr="00DF1E0E">
        <w:t xml:space="preserve"> </w:t>
      </w:r>
      <w:r w:rsidR="00CE7ACA">
        <w:t>J</w:t>
      </w:r>
      <w:r w:rsidR="00D55711">
        <w:t>anuary</w:t>
      </w:r>
      <w:r w:rsidR="00CE7ACA">
        <w:t xml:space="preserve"> 1, 202</w:t>
      </w:r>
      <w:r w:rsidR="00D55711">
        <w:t>2</w:t>
      </w:r>
    </w:p>
    <w:p w14:paraId="4A6E56FB" w14:textId="77777777" w:rsidR="00157C3C" w:rsidRDefault="00157C3C" w:rsidP="00157C3C"/>
    <w:p w14:paraId="060BB660" w14:textId="77777777" w:rsidR="00157C3C" w:rsidRPr="00157C3C" w:rsidRDefault="00157C3C" w:rsidP="00157C3C">
      <w:pPr>
        <w:pStyle w:val="Heading2"/>
      </w:pPr>
      <w:r>
        <w:t>Audit Summary</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09"/>
        <w:gridCol w:w="5600"/>
      </w:tblGrid>
      <w:tr w:rsidR="00157C3C" w14:paraId="5124185E" w14:textId="77777777" w:rsidTr="00E63358">
        <w:tc>
          <w:tcPr>
            <w:tcW w:w="2035" w:type="pct"/>
            <w:tcBorders>
              <w:top w:val="single" w:sz="8" w:space="0" w:color="00477F"/>
              <w:left w:val="single" w:sz="4" w:space="0" w:color="auto"/>
              <w:bottom w:val="single" w:sz="8" w:space="0" w:color="00407A"/>
              <w:right w:val="single" w:sz="8" w:space="0" w:color="00407A"/>
            </w:tcBorders>
            <w:noWrap/>
          </w:tcPr>
          <w:p w14:paraId="0A603687" w14:textId="77777777" w:rsidR="00157C3C" w:rsidRPr="00511E0F" w:rsidRDefault="00157C3C" w:rsidP="005819BF">
            <w:pPr>
              <w:pStyle w:val="BodyText"/>
              <w:spacing w:after="60" w:line="220" w:lineRule="exact"/>
              <w:rPr>
                <w:b/>
              </w:rPr>
            </w:pPr>
            <w:r w:rsidRPr="00511E0F">
              <w:rPr>
                <w:b/>
              </w:rPr>
              <w:t>Registered Entity:</w:t>
            </w:r>
          </w:p>
        </w:tc>
        <w:tc>
          <w:tcPr>
            <w:tcW w:w="2965" w:type="pct"/>
            <w:tcBorders>
              <w:top w:val="single" w:sz="8" w:space="0" w:color="00477F"/>
              <w:left w:val="single" w:sz="8" w:space="0" w:color="00407A"/>
              <w:bottom w:val="single" w:sz="8" w:space="0" w:color="00407A"/>
              <w:right w:val="single" w:sz="8" w:space="0" w:color="00407A"/>
            </w:tcBorders>
          </w:tcPr>
          <w:p w14:paraId="28188E9E" w14:textId="77777777" w:rsidR="00157C3C" w:rsidRDefault="000624E7"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1A0189D"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70C7A73C" w14:textId="77777777" w:rsidR="00157C3C" w:rsidRPr="00511E0F" w:rsidRDefault="00157C3C" w:rsidP="005819BF">
            <w:pPr>
              <w:pStyle w:val="BodyText"/>
              <w:spacing w:after="60" w:line="220" w:lineRule="exact"/>
              <w:rPr>
                <w:b/>
              </w:rPr>
            </w:pPr>
            <w:r w:rsidRPr="00511E0F">
              <w:rPr>
                <w:b/>
              </w:rPr>
              <w:t>Functional Entity:</w:t>
            </w:r>
          </w:p>
        </w:tc>
        <w:tc>
          <w:tcPr>
            <w:tcW w:w="2965" w:type="pct"/>
            <w:tcBorders>
              <w:top w:val="single" w:sz="8" w:space="0" w:color="00407A"/>
              <w:left w:val="single" w:sz="8" w:space="0" w:color="00407A"/>
              <w:bottom w:val="single" w:sz="8" w:space="0" w:color="00407A"/>
              <w:right w:val="single" w:sz="8" w:space="0" w:color="00407A"/>
            </w:tcBorders>
          </w:tcPr>
          <w:p w14:paraId="3667A7E0" w14:textId="77777777" w:rsidR="00157C3C" w:rsidRDefault="000624E7"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 throughout the audit period]</w:t>
                </w:r>
              </w:sdtContent>
            </w:sdt>
          </w:p>
        </w:tc>
      </w:tr>
      <w:tr w:rsidR="00157C3C" w14:paraId="7B717E68"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35DD0984" w14:textId="77777777" w:rsidR="00157C3C" w:rsidRPr="00511E0F" w:rsidRDefault="00157C3C" w:rsidP="005819BF">
            <w:pPr>
              <w:pStyle w:val="BodyText"/>
              <w:spacing w:after="60" w:line="220" w:lineRule="exact"/>
              <w:rPr>
                <w:b/>
              </w:rPr>
            </w:pPr>
            <w:r w:rsidRPr="00511E0F">
              <w:rPr>
                <w:b/>
              </w:rPr>
              <w:t>Audit Period:</w:t>
            </w:r>
          </w:p>
        </w:tc>
        <w:tc>
          <w:tcPr>
            <w:tcW w:w="2965" w:type="pct"/>
            <w:tcBorders>
              <w:top w:val="single" w:sz="8" w:space="0" w:color="00407A"/>
              <w:left w:val="single" w:sz="8" w:space="0" w:color="00407A"/>
              <w:bottom w:val="single" w:sz="8" w:space="0" w:color="00407A"/>
              <w:right w:val="single" w:sz="8" w:space="0" w:color="00407A"/>
            </w:tcBorders>
          </w:tcPr>
          <w:p w14:paraId="7BC2D58E"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7C87A929" w14:textId="77777777" w:rsidR="009D547B" w:rsidRDefault="009D547B" w:rsidP="005819BF">
            <w:pPr>
              <w:pStyle w:val="BodyText"/>
              <w:spacing w:after="60" w:line="220" w:lineRule="exact"/>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tc>
      </w:tr>
      <w:tr w:rsidR="00157C3C" w14:paraId="5DABE037"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4C0B4701" w14:textId="77777777" w:rsidR="00157C3C" w:rsidRPr="00511E0F" w:rsidRDefault="00157C3C" w:rsidP="005819BF">
            <w:pPr>
              <w:pStyle w:val="BodyText"/>
              <w:spacing w:after="60" w:line="220" w:lineRule="exact"/>
              <w:rPr>
                <w:b/>
              </w:rPr>
            </w:pPr>
            <w:r w:rsidRPr="00511E0F">
              <w:rPr>
                <w:b/>
              </w:rPr>
              <w:t>Audit:</w:t>
            </w:r>
          </w:p>
        </w:tc>
        <w:tc>
          <w:tcPr>
            <w:tcW w:w="2965" w:type="pct"/>
            <w:tcBorders>
              <w:top w:val="single" w:sz="8" w:space="0" w:color="00407A"/>
              <w:left w:val="single" w:sz="8" w:space="0" w:color="00407A"/>
              <w:bottom w:val="single" w:sz="8" w:space="0" w:color="00407A"/>
              <w:right w:val="single" w:sz="8" w:space="0" w:color="00407A"/>
            </w:tcBorders>
          </w:tcPr>
          <w:p w14:paraId="67AFC881" w14:textId="77777777" w:rsidR="00157C3C" w:rsidRDefault="000624E7"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737CD6DD"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25C598A4" w14:textId="77777777" w:rsidR="00157C3C" w:rsidRPr="00511E0F" w:rsidRDefault="00C8741A" w:rsidP="005819BF">
            <w:pPr>
              <w:pStyle w:val="BodyText"/>
              <w:spacing w:after="60" w:line="220" w:lineRule="exact"/>
              <w:rPr>
                <w:b/>
              </w:rPr>
            </w:pPr>
            <w:r w:rsidRPr="00511E0F">
              <w:rPr>
                <w:b/>
              </w:rPr>
              <w:t>Compliance Monitoring Entity:</w:t>
            </w:r>
          </w:p>
        </w:tc>
        <w:tc>
          <w:tcPr>
            <w:tcW w:w="2965" w:type="pct"/>
            <w:tcBorders>
              <w:top w:val="single" w:sz="8" w:space="0" w:color="00407A"/>
              <w:left w:val="single" w:sz="8" w:space="0" w:color="00407A"/>
              <w:bottom w:val="single" w:sz="8" w:space="0" w:color="00407A"/>
              <w:right w:val="single" w:sz="8" w:space="0" w:color="00407A"/>
            </w:tcBorders>
          </w:tcPr>
          <w:p w14:paraId="287D8C51" w14:textId="77777777" w:rsidR="00157C3C" w:rsidRDefault="009D547B" w:rsidP="005819BF">
            <w:pPr>
              <w:pStyle w:val="BodyText"/>
              <w:spacing w:after="60" w:line="220" w:lineRule="exact"/>
            </w:pPr>
            <w:r w:rsidRPr="00A160E3">
              <w:t>Alberta Electric System Operator (AESO)</w:t>
            </w:r>
          </w:p>
        </w:tc>
      </w:tr>
      <w:tr w:rsidR="00157C3C" w14:paraId="41476D08"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174BDB84" w14:textId="77777777" w:rsidR="00157C3C" w:rsidRPr="00511E0F" w:rsidRDefault="00C8741A" w:rsidP="005819BF">
            <w:pPr>
              <w:pStyle w:val="BodyText"/>
              <w:spacing w:after="60" w:line="220" w:lineRule="exact"/>
              <w:rPr>
                <w:b/>
              </w:rPr>
            </w:pPr>
            <w:r w:rsidRPr="00511E0F">
              <w:rPr>
                <w:b/>
              </w:rPr>
              <w:t>Suspected Non-Compliance to the standard?</w:t>
            </w:r>
          </w:p>
        </w:tc>
        <w:tc>
          <w:tcPr>
            <w:tcW w:w="2965"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4444"/>
            </w:tblGrid>
            <w:tr w:rsidR="009D547B" w:rsidRPr="00F60347" w14:paraId="579DF330" w14:textId="77777777" w:rsidTr="00304D52">
              <w:trPr>
                <w:cantSplit/>
                <w:trHeight w:val="351"/>
              </w:trPr>
              <w:tc>
                <w:tcPr>
                  <w:tcW w:w="455" w:type="pct"/>
                  <w:shd w:val="clear" w:color="auto" w:fill="auto"/>
                  <w:tcMar>
                    <w:top w:w="57" w:type="dxa"/>
                    <w:left w:w="57" w:type="dxa"/>
                    <w:bottom w:w="57" w:type="dxa"/>
                    <w:right w:w="57" w:type="dxa"/>
                  </w:tcMar>
                  <w:vAlign w:val="center"/>
                </w:tcPr>
                <w:p w14:paraId="54311AEA" w14:textId="4411B22A" w:rsidR="009D547B" w:rsidRDefault="009D547B" w:rsidP="00BF0E15">
                  <w:pPr>
                    <w:rPr>
                      <w:rFonts w:cs="Arial"/>
                      <w:b/>
                      <w:bCs/>
                      <w:szCs w:val="20"/>
                    </w:rPr>
                  </w:pPr>
                  <w:r>
                    <w:rPr>
                      <w:rFonts w:cs="Arial"/>
                      <w:b/>
                      <w:bCs/>
                      <w:szCs w:val="20"/>
                      <w:lang w:val="en-CA" w:eastAsia="en-CA"/>
                    </w:rPr>
                    <w:object w:dxaOrig="225" w:dyaOrig="225" w14:anchorId="1C5417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9" o:title=""/>
                      </v:shape>
                      <w:control r:id="rId10" w:name="CheckBox11" w:shapeid="_x0000_i1029"/>
                    </w:object>
                  </w:r>
                </w:p>
              </w:tc>
              <w:tc>
                <w:tcPr>
                  <w:tcW w:w="3046" w:type="pct"/>
                  <w:shd w:val="clear" w:color="auto" w:fill="auto"/>
                  <w:vAlign w:val="bottom"/>
                </w:tcPr>
                <w:p w14:paraId="7AE2532E" w14:textId="77777777" w:rsidR="009D547B" w:rsidRPr="00F60347" w:rsidRDefault="009D547B" w:rsidP="00BF0E15">
                  <w:pPr>
                    <w:ind w:left="57"/>
                    <w:rPr>
                      <w:rFonts w:cs="Arial"/>
                      <w:bCs/>
                      <w:szCs w:val="20"/>
                    </w:rPr>
                  </w:pPr>
                </w:p>
              </w:tc>
            </w:tr>
            <w:tr w:rsidR="009D547B" w:rsidRPr="00F60347" w14:paraId="7D574E25" w14:textId="77777777" w:rsidTr="00304D52">
              <w:trPr>
                <w:cantSplit/>
                <w:trHeight w:val="273"/>
              </w:trPr>
              <w:tc>
                <w:tcPr>
                  <w:tcW w:w="455" w:type="pct"/>
                  <w:shd w:val="clear" w:color="auto" w:fill="auto"/>
                  <w:tcMar>
                    <w:top w:w="57" w:type="dxa"/>
                    <w:left w:w="57" w:type="dxa"/>
                    <w:bottom w:w="57" w:type="dxa"/>
                    <w:right w:w="57" w:type="dxa"/>
                  </w:tcMar>
                  <w:vAlign w:val="center"/>
                </w:tcPr>
                <w:p w14:paraId="61874C6E" w14:textId="038CE093" w:rsidR="009D547B" w:rsidRDefault="009D547B" w:rsidP="00BF0E15">
                  <w:pPr>
                    <w:rPr>
                      <w:rFonts w:cs="Arial"/>
                      <w:b/>
                      <w:bCs/>
                      <w:szCs w:val="20"/>
                    </w:rPr>
                  </w:pPr>
                  <w:r>
                    <w:rPr>
                      <w:rFonts w:cs="Arial"/>
                      <w:b/>
                      <w:bCs/>
                      <w:szCs w:val="20"/>
                      <w:lang w:val="en-CA" w:eastAsia="en-CA"/>
                    </w:rPr>
                    <w:object w:dxaOrig="225" w:dyaOrig="225" w14:anchorId="6128F862">
                      <v:shape id="_x0000_i1031" type="#_x0000_t75" style="width:36.75pt;height:19.5pt" o:ole="">
                        <v:imagedata r:id="rId11" o:title=""/>
                      </v:shape>
                      <w:control r:id="rId12" w:name="CheckBox1" w:shapeid="_x0000_i1031"/>
                    </w:object>
                  </w:r>
                </w:p>
              </w:tc>
              <w:tc>
                <w:tcPr>
                  <w:tcW w:w="3046" w:type="pct"/>
                  <w:shd w:val="clear" w:color="auto" w:fill="auto"/>
                  <w:vAlign w:val="center"/>
                </w:tcPr>
                <w:p w14:paraId="1E8C098E" w14:textId="77777777" w:rsidR="009D547B" w:rsidRPr="00F60347" w:rsidRDefault="000624E7" w:rsidP="00BF0E15">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195DDF2C" w14:textId="77777777" w:rsidR="00157C3C" w:rsidRDefault="00157C3C" w:rsidP="005819BF">
            <w:pPr>
              <w:pStyle w:val="BodyText"/>
              <w:spacing w:after="60" w:line="220" w:lineRule="exact"/>
            </w:pPr>
          </w:p>
        </w:tc>
      </w:tr>
      <w:tr w:rsidR="00157C3C" w14:paraId="46BFC6B5" w14:textId="77777777" w:rsidTr="00E63358">
        <w:tc>
          <w:tcPr>
            <w:tcW w:w="2035" w:type="pct"/>
            <w:tcBorders>
              <w:top w:val="single" w:sz="8" w:space="0" w:color="00407A"/>
              <w:left w:val="single" w:sz="4" w:space="0" w:color="auto"/>
              <w:bottom w:val="single" w:sz="8" w:space="0" w:color="00407A"/>
              <w:right w:val="single" w:sz="8" w:space="0" w:color="00407A"/>
            </w:tcBorders>
            <w:noWrap/>
          </w:tcPr>
          <w:p w14:paraId="6C2EA1C6" w14:textId="77777777" w:rsidR="00157C3C" w:rsidRPr="00511E0F" w:rsidRDefault="00C8741A" w:rsidP="005819BF">
            <w:pPr>
              <w:pStyle w:val="BodyText"/>
              <w:spacing w:after="60" w:line="220" w:lineRule="exact"/>
              <w:rPr>
                <w:b/>
              </w:rPr>
            </w:pPr>
            <w:r w:rsidRPr="00511E0F">
              <w:rPr>
                <w:b/>
              </w:rPr>
              <w:t>Date of Completion</w:t>
            </w:r>
          </w:p>
        </w:tc>
        <w:tc>
          <w:tcPr>
            <w:tcW w:w="2965" w:type="pct"/>
            <w:tcBorders>
              <w:top w:val="single" w:sz="8" w:space="0" w:color="00407A"/>
              <w:left w:val="single" w:sz="8" w:space="0" w:color="00407A"/>
              <w:bottom w:val="single" w:sz="8" w:space="0" w:color="00407A"/>
              <w:right w:val="single" w:sz="8" w:space="0" w:color="00407A"/>
            </w:tcBorders>
          </w:tcPr>
          <w:p w14:paraId="540108E9" w14:textId="77777777" w:rsidR="00157C3C" w:rsidRDefault="000624E7"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636F574" w14:textId="77777777" w:rsidR="001D4703" w:rsidRDefault="001D4703" w:rsidP="00E86FEB">
      <w:pPr>
        <w:pStyle w:val="BodyText"/>
      </w:pPr>
    </w:p>
    <w:p w14:paraId="45734BF7" w14:textId="77777777" w:rsidR="003F5A4A" w:rsidRDefault="00931B45" w:rsidP="00931B45">
      <w:pPr>
        <w:pStyle w:val="Heading2"/>
      </w:pPr>
      <w:r>
        <w:t>Assessment Commentary</w:t>
      </w:r>
    </w:p>
    <w:p w14:paraId="733620FD" w14:textId="77777777" w:rsidR="003F5A4A" w:rsidRDefault="000624E7"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7E9C7714" w14:textId="77777777" w:rsidR="003F5A4A" w:rsidRDefault="004F4F88" w:rsidP="004F4F88">
      <w:pPr>
        <w:pStyle w:val="BodyText"/>
        <w:tabs>
          <w:tab w:val="left" w:pos="6465"/>
        </w:tabs>
      </w:pPr>
      <w:r>
        <w:tab/>
      </w:r>
    </w:p>
    <w:p w14:paraId="53912D21" w14:textId="77777777" w:rsidR="003F5A4A" w:rsidRDefault="00931B45" w:rsidP="00931B45">
      <w:pPr>
        <w:pStyle w:val="Heading2"/>
      </w:pPr>
      <w:r>
        <w:t>Findings</w:t>
      </w:r>
    </w:p>
    <w:p w14:paraId="037D365D" w14:textId="4E9824CB" w:rsidR="003F5A4A" w:rsidRDefault="00861A50" w:rsidP="00E86FEB">
      <w:pPr>
        <w:pStyle w:val="BodyText"/>
      </w:pPr>
      <w:r>
        <w:t>R</w:t>
      </w:r>
      <w:r w:rsidR="00D55711">
        <w:t>2</w:t>
      </w:r>
      <w:r w:rsidR="00044553">
        <w:tab/>
      </w:r>
      <w:sdt>
        <w:sdtPr>
          <w:alias w:val="Findings Summary"/>
          <w:id w:val="-637644630"/>
          <w:placeholder>
            <w:docPart w:val="1FD8887D56E14F01AA219615739D20A4"/>
          </w:placeholder>
          <w:showingPlcHdr/>
        </w:sdtPr>
        <w:sdtEndPr/>
        <w:sdtContent>
          <w:r w:rsidR="00044553">
            <w:rPr>
              <w:rStyle w:val="PlaceholderText"/>
              <w:szCs w:val="20"/>
            </w:rPr>
            <w:t>[Summary of Findings</w:t>
          </w:r>
          <w:r w:rsidR="00044553" w:rsidRPr="00A93FB8">
            <w:rPr>
              <w:rStyle w:val="PlaceholderText"/>
              <w:szCs w:val="20"/>
            </w:rPr>
            <w:t>]</w:t>
          </w:r>
        </w:sdtContent>
      </w:sdt>
    </w:p>
    <w:p w14:paraId="7AE1E342" w14:textId="6E457C79" w:rsidR="00E614EB" w:rsidRDefault="00861A50" w:rsidP="005C5B5A">
      <w:pPr>
        <w:pStyle w:val="BodyText"/>
      </w:pPr>
      <w:r>
        <w:t>R</w:t>
      </w:r>
      <w:r w:rsidR="00D55711">
        <w:t>7</w:t>
      </w:r>
      <w:r w:rsidR="00044553">
        <w:tab/>
      </w:r>
      <w:sdt>
        <w:sdtPr>
          <w:alias w:val="Findings Summary"/>
          <w:id w:val="-1509445000"/>
          <w:placeholder>
            <w:docPart w:val="5A88018E8DBD4C98BD12525A63983871"/>
          </w:placeholder>
          <w:showingPlcHdr/>
        </w:sdtPr>
        <w:sdtEndPr/>
        <w:sdtContent>
          <w:r w:rsidR="00044553">
            <w:rPr>
              <w:rStyle w:val="PlaceholderText"/>
              <w:szCs w:val="20"/>
            </w:rPr>
            <w:t>[Summary of Findings</w:t>
          </w:r>
          <w:r w:rsidR="00044553" w:rsidRPr="00A93FB8">
            <w:rPr>
              <w:rStyle w:val="PlaceholderText"/>
              <w:szCs w:val="20"/>
            </w:rPr>
            <w:t>]</w:t>
          </w:r>
        </w:sdtContent>
      </w:sdt>
    </w:p>
    <w:p w14:paraId="46D867FE" w14:textId="02DE279C" w:rsidR="000624E7" w:rsidRDefault="000624E7">
      <w:pPr>
        <w:tabs>
          <w:tab w:val="clear" w:pos="720"/>
        </w:tabs>
        <w:spacing w:before="0" w:after="0" w:line="240" w:lineRule="auto"/>
        <w:jc w:val="left"/>
        <w:rPr>
          <w:rFonts w:cs="Arial"/>
        </w:rPr>
      </w:pPr>
      <w:r>
        <w:br w:type="page"/>
      </w:r>
    </w:p>
    <w:p w14:paraId="771A4F6A" w14:textId="77777777" w:rsidR="003F5A4A" w:rsidRDefault="00931B45" w:rsidP="00931B45">
      <w:pPr>
        <w:pStyle w:val="Heading2"/>
      </w:pPr>
      <w:r>
        <w:lastRenderedPageBreak/>
        <w:t>Contact Information</w:t>
      </w: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822"/>
      </w:tblGrid>
      <w:tr w:rsidR="00E614EB" w14:paraId="1F135A1B"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47659509" w14:textId="77777777" w:rsidR="00E614EB" w:rsidRPr="006B4943" w:rsidRDefault="00E614EB" w:rsidP="005819BF">
            <w:pPr>
              <w:pStyle w:val="BodyText"/>
              <w:spacing w:after="60" w:line="220" w:lineRule="exact"/>
              <w:rPr>
                <w:b/>
              </w:rPr>
            </w:pPr>
            <w:r>
              <w:rPr>
                <w:b/>
              </w:rPr>
              <w:t>Audited Entity</w:t>
            </w:r>
          </w:p>
        </w:tc>
      </w:tr>
      <w:tr w:rsidR="00E614EB" w:rsidRPr="003A38B6" w14:paraId="62150B56"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44747D7F" w14:textId="77777777" w:rsidR="00E614EB" w:rsidRPr="003A38B6" w:rsidRDefault="00E614EB" w:rsidP="005819BF">
            <w:pPr>
              <w:pStyle w:val="BodyText"/>
              <w:spacing w:after="60" w:line="220" w:lineRule="exact"/>
              <w:rPr>
                <w:b/>
              </w:rPr>
            </w:pPr>
            <w:r w:rsidRPr="003A38B6">
              <w:rPr>
                <w:b/>
              </w:rPr>
              <w:t>Compliance Primary</w:t>
            </w:r>
          </w:p>
        </w:tc>
        <w:tc>
          <w:tcPr>
            <w:tcW w:w="3962" w:type="pct"/>
            <w:tcBorders>
              <w:top w:val="single" w:sz="8" w:space="0" w:color="00477F"/>
              <w:left w:val="single" w:sz="8" w:space="0" w:color="00407A"/>
              <w:bottom w:val="single" w:sz="8" w:space="0" w:color="00407A"/>
              <w:right w:val="single" w:sz="8" w:space="0" w:color="00407A"/>
            </w:tcBorders>
          </w:tcPr>
          <w:p w14:paraId="43FF5A1D"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3630D05F"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09B68B15"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3B024B71"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3D7B747D"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5C60C18D" w14:textId="77777777" w:rsidR="00E614EB" w:rsidRPr="003A38B6" w:rsidRDefault="00E614EB" w:rsidP="005819BF">
            <w:pPr>
              <w:pStyle w:val="BodyText"/>
              <w:spacing w:after="60" w:line="220" w:lineRule="exact"/>
              <w:rPr>
                <w:b/>
              </w:rPr>
            </w:pPr>
            <w:r w:rsidRPr="003A38B6">
              <w:rPr>
                <w:b/>
              </w:rPr>
              <w:t>Subject Matter Expert</w:t>
            </w:r>
          </w:p>
        </w:tc>
        <w:tc>
          <w:tcPr>
            <w:tcW w:w="3962" w:type="pct"/>
            <w:tcBorders>
              <w:top w:val="single" w:sz="8" w:space="0" w:color="00407A"/>
              <w:left w:val="single" w:sz="8" w:space="0" w:color="00407A"/>
              <w:bottom w:val="single" w:sz="8" w:space="0" w:color="00407A"/>
              <w:right w:val="single" w:sz="8" w:space="0" w:color="00407A"/>
            </w:tcBorders>
          </w:tcPr>
          <w:p w14:paraId="06EE19DD"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762EC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29132ED0"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FF7B8DA"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4430AB76" w14:textId="77777777" w:rsidR="00DE6989" w:rsidRPr="003A38B6" w:rsidRDefault="00DE6989" w:rsidP="00DE6989">
      <w:pPr>
        <w:pStyle w:val="BodyText"/>
      </w:pPr>
    </w:p>
    <w:tbl>
      <w:tblPr>
        <w:tblW w:w="5409"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867"/>
      </w:tblGrid>
      <w:tr w:rsidR="00E614EB" w:rsidRPr="003A38B6" w14:paraId="0CFE243F" w14:textId="77777777" w:rsidTr="00E63358">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1A2EB5B8"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6E04EEA7" w14:textId="77777777" w:rsidTr="00E63358">
        <w:tc>
          <w:tcPr>
            <w:tcW w:w="1038" w:type="pct"/>
            <w:tcBorders>
              <w:top w:val="single" w:sz="8" w:space="0" w:color="00477F"/>
              <w:left w:val="single" w:sz="4" w:space="0" w:color="auto"/>
              <w:bottom w:val="single" w:sz="8" w:space="0" w:color="00407A"/>
              <w:right w:val="single" w:sz="8" w:space="0" w:color="00407A"/>
            </w:tcBorders>
            <w:noWrap/>
          </w:tcPr>
          <w:p w14:paraId="0CC1348B" w14:textId="77777777" w:rsidR="00E614EB" w:rsidRPr="003A38B6" w:rsidRDefault="00E614EB" w:rsidP="005819BF">
            <w:pPr>
              <w:pStyle w:val="BodyText"/>
              <w:spacing w:after="60" w:line="220" w:lineRule="exact"/>
              <w:rPr>
                <w:b/>
              </w:rPr>
            </w:pPr>
            <w:r w:rsidRPr="003A38B6">
              <w:rPr>
                <w:b/>
              </w:rPr>
              <w:t>Lead Auditor</w:t>
            </w:r>
          </w:p>
        </w:tc>
        <w:tc>
          <w:tcPr>
            <w:tcW w:w="3962" w:type="pct"/>
            <w:tcBorders>
              <w:top w:val="single" w:sz="8" w:space="0" w:color="00477F"/>
              <w:left w:val="single" w:sz="8" w:space="0" w:color="00407A"/>
              <w:bottom w:val="single" w:sz="8" w:space="0" w:color="00407A"/>
              <w:right w:val="single" w:sz="8" w:space="0" w:color="00407A"/>
            </w:tcBorders>
          </w:tcPr>
          <w:p w14:paraId="6B09800D"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66825E7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26F033A"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7DB958B"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A50E836"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4E4471DB" w14:textId="77777777" w:rsidR="00E614EB" w:rsidRPr="003A38B6" w:rsidRDefault="00E614EB" w:rsidP="005819BF">
            <w:pPr>
              <w:pStyle w:val="BodyText"/>
              <w:spacing w:after="60" w:line="220" w:lineRule="exact"/>
              <w:rPr>
                <w:b/>
              </w:rPr>
            </w:pPr>
            <w:r w:rsidRPr="003A38B6">
              <w:rPr>
                <w:b/>
              </w:rPr>
              <w:t>Auditor</w:t>
            </w:r>
          </w:p>
        </w:tc>
        <w:tc>
          <w:tcPr>
            <w:tcW w:w="3962" w:type="pct"/>
            <w:tcBorders>
              <w:top w:val="single" w:sz="8" w:space="0" w:color="00407A"/>
              <w:left w:val="single" w:sz="8" w:space="0" w:color="00407A"/>
              <w:bottom w:val="single" w:sz="8" w:space="0" w:color="00407A"/>
              <w:right w:val="single" w:sz="8" w:space="0" w:color="00407A"/>
            </w:tcBorders>
          </w:tcPr>
          <w:p w14:paraId="32D0BB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CBD6D0A"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A0CD62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9804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76AB0AF1"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5CE91351" w14:textId="77777777" w:rsidR="00E614EB" w:rsidRPr="003A38B6" w:rsidRDefault="00E614EB" w:rsidP="005819BF">
            <w:pPr>
              <w:pStyle w:val="BodyText"/>
              <w:spacing w:after="60" w:line="220" w:lineRule="exact"/>
              <w:rPr>
                <w:b/>
              </w:rPr>
            </w:pPr>
            <w:r w:rsidRPr="003A38B6">
              <w:rPr>
                <w:b/>
              </w:rPr>
              <w:t>Compliance Manager</w:t>
            </w:r>
          </w:p>
        </w:tc>
        <w:tc>
          <w:tcPr>
            <w:tcW w:w="3962" w:type="pct"/>
            <w:tcBorders>
              <w:top w:val="single" w:sz="8" w:space="0" w:color="00407A"/>
              <w:left w:val="single" w:sz="8" w:space="0" w:color="00407A"/>
              <w:bottom w:val="single" w:sz="8" w:space="0" w:color="00407A"/>
              <w:right w:val="single" w:sz="8" w:space="0" w:color="00407A"/>
            </w:tcBorders>
          </w:tcPr>
          <w:p w14:paraId="7496F100"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5DA88063"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24524BAE"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1367"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15AC91C6" w14:textId="77777777" w:rsidTr="00E63358">
        <w:tc>
          <w:tcPr>
            <w:tcW w:w="1038" w:type="pct"/>
            <w:tcBorders>
              <w:top w:val="single" w:sz="8" w:space="0" w:color="00407A"/>
              <w:left w:val="single" w:sz="4" w:space="0" w:color="auto"/>
              <w:bottom w:val="single" w:sz="8" w:space="0" w:color="00407A"/>
              <w:right w:val="single" w:sz="8" w:space="0" w:color="00407A"/>
            </w:tcBorders>
            <w:noWrap/>
          </w:tcPr>
          <w:p w14:paraId="1ACFA60E" w14:textId="77777777" w:rsidR="00E614EB" w:rsidRPr="003A38B6" w:rsidRDefault="00E614EB" w:rsidP="005819BF">
            <w:pPr>
              <w:pStyle w:val="BodyText"/>
              <w:spacing w:after="60" w:line="220" w:lineRule="exact"/>
              <w:rPr>
                <w:b/>
              </w:rPr>
            </w:pPr>
            <w:r w:rsidRPr="003A38B6">
              <w:rPr>
                <w:b/>
              </w:rPr>
              <w:t>Standard Owner</w:t>
            </w:r>
          </w:p>
        </w:tc>
        <w:tc>
          <w:tcPr>
            <w:tcW w:w="3962" w:type="pct"/>
            <w:tcBorders>
              <w:top w:val="single" w:sz="8" w:space="0" w:color="00407A"/>
              <w:left w:val="single" w:sz="8" w:space="0" w:color="00407A"/>
              <w:bottom w:val="single" w:sz="8" w:space="0" w:color="00407A"/>
              <w:right w:val="single" w:sz="8" w:space="0" w:color="00407A"/>
            </w:tcBorders>
          </w:tcPr>
          <w:p w14:paraId="2B222D2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592AB7E9"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6DE4CD2"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2935F2B3" w14:textId="77777777" w:rsidR="00E614EB" w:rsidRDefault="003A38B6" w:rsidP="003A38B6">
            <w:pPr>
              <w:pStyle w:val="BodyText"/>
              <w:spacing w:after="60" w:line="220" w:lineRule="exact"/>
            </w:pPr>
            <w:r w:rsidRPr="003A38B6">
              <w:rPr>
                <w:rFonts w:cs="Times New Roman"/>
                <w:lang w:val="en-CA" w:eastAsia="en-CA"/>
              </w:rPr>
              <w:t>Email:</w:t>
            </w:r>
          </w:p>
        </w:tc>
      </w:tr>
    </w:tbl>
    <w:p w14:paraId="18611D1E" w14:textId="77777777" w:rsidR="00E614EB" w:rsidRDefault="00E614EB" w:rsidP="00E614EB">
      <w:pPr>
        <w:pStyle w:val="BodyText"/>
      </w:pPr>
    </w:p>
    <w:p w14:paraId="60A6C69D" w14:textId="77777777" w:rsidR="003F5A4A" w:rsidRDefault="00EF1C2A" w:rsidP="00EF1C2A">
      <w:pPr>
        <w:pStyle w:val="Heading2"/>
      </w:pPr>
      <w:r>
        <w:t>Applicability</w:t>
      </w:r>
    </w:p>
    <w:p w14:paraId="791E5025" w14:textId="77777777" w:rsidR="00BF38A9" w:rsidRPr="00352BD2" w:rsidRDefault="00BF38A9" w:rsidP="00BF38A9">
      <w:pPr>
        <w:pStyle w:val="BodyText"/>
      </w:pPr>
      <w:r w:rsidRPr="00352BD2">
        <w:t xml:space="preserve">This </w:t>
      </w:r>
      <w:r w:rsidRPr="00352BD2">
        <w:rPr>
          <w:b/>
          <w:bCs/>
        </w:rPr>
        <w:t xml:space="preserve">reliability standard </w:t>
      </w:r>
      <w:r w:rsidRPr="00352BD2">
        <w:t xml:space="preserve">applies to: </w:t>
      </w:r>
    </w:p>
    <w:p w14:paraId="1AF596DA" w14:textId="1ECB6CC9" w:rsidR="00BF38A9" w:rsidRPr="00352BD2" w:rsidRDefault="00BF38A9" w:rsidP="00D55711">
      <w:pPr>
        <w:pStyle w:val="BodyText"/>
        <w:ind w:left="360" w:hanging="360"/>
      </w:pPr>
      <w:r w:rsidRPr="00352BD2">
        <w:t xml:space="preserve">(a) </w:t>
      </w:r>
      <w:r w:rsidR="00D55711" w:rsidRPr="00D55711">
        <w:t xml:space="preserve">the </w:t>
      </w:r>
      <w:r w:rsidR="00C3740B" w:rsidRPr="00C3740B">
        <w:rPr>
          <w:b/>
          <w:bCs/>
        </w:rPr>
        <w:t>legal owner</w:t>
      </w:r>
      <w:r w:rsidR="00D55711" w:rsidRPr="00D55711">
        <w:t xml:space="preserve"> of a </w:t>
      </w:r>
      <w:r w:rsidR="00C3740B" w:rsidRPr="00C3740B">
        <w:rPr>
          <w:b/>
          <w:bCs/>
        </w:rPr>
        <w:t>transmission facility</w:t>
      </w:r>
      <w:r w:rsidR="00D55711" w:rsidRPr="00D55711">
        <w:t xml:space="preserve"> that has responsibility in an </w:t>
      </w:r>
      <w:proofErr w:type="gramStart"/>
      <w:r w:rsidR="00C3740B" w:rsidRPr="00C3740B">
        <w:rPr>
          <w:b/>
          <w:bCs/>
        </w:rPr>
        <w:t>under voltage</w:t>
      </w:r>
      <w:proofErr w:type="gramEnd"/>
      <w:r w:rsidR="00C3740B" w:rsidRPr="00C3740B">
        <w:rPr>
          <w:b/>
          <w:bCs/>
        </w:rPr>
        <w:t xml:space="preserve"> load shed</w:t>
      </w:r>
      <w:r w:rsidR="00D55711" w:rsidRPr="00D55711">
        <w:t xml:space="preserve"> program the </w:t>
      </w:r>
      <w:r w:rsidR="00C3740B" w:rsidRPr="00C3740B">
        <w:rPr>
          <w:b/>
          <w:bCs/>
        </w:rPr>
        <w:t>ISO</w:t>
      </w:r>
      <w:r w:rsidR="00D55711" w:rsidRPr="00D55711">
        <w:t xml:space="preserve"> establishes</w:t>
      </w:r>
      <w:r w:rsidRPr="00352BD2">
        <w:t xml:space="preserve">; </w:t>
      </w:r>
    </w:p>
    <w:p w14:paraId="081B1FA9" w14:textId="5C6961BE" w:rsidR="00D55711" w:rsidRDefault="00BF38A9" w:rsidP="00BF38A9">
      <w:pPr>
        <w:pStyle w:val="BodyText"/>
        <w:ind w:left="360" w:hanging="360"/>
      </w:pPr>
      <w:r w:rsidRPr="00352BD2">
        <w:t xml:space="preserve">(b) </w:t>
      </w:r>
      <w:r w:rsidR="00D55711" w:rsidRPr="00D55711">
        <w:t xml:space="preserve">the </w:t>
      </w:r>
      <w:r w:rsidR="00C3740B" w:rsidRPr="00C3740B">
        <w:rPr>
          <w:b/>
          <w:bCs/>
        </w:rPr>
        <w:t>legal owner</w:t>
      </w:r>
      <w:r w:rsidR="00D55711" w:rsidRPr="00D55711">
        <w:t xml:space="preserve"> of an </w:t>
      </w:r>
      <w:r w:rsidR="00C3740B" w:rsidRPr="00C3740B">
        <w:rPr>
          <w:b/>
          <w:bCs/>
        </w:rPr>
        <w:t>electric distribution system</w:t>
      </w:r>
      <w:r w:rsidR="00D55711" w:rsidRPr="00D55711">
        <w:t xml:space="preserve"> that has responsibility in an </w:t>
      </w:r>
      <w:proofErr w:type="gramStart"/>
      <w:r w:rsidR="00C3740B" w:rsidRPr="00C3740B">
        <w:rPr>
          <w:b/>
          <w:bCs/>
        </w:rPr>
        <w:t>under voltage</w:t>
      </w:r>
      <w:proofErr w:type="gramEnd"/>
      <w:r w:rsidR="00C3740B" w:rsidRPr="00C3740B">
        <w:rPr>
          <w:b/>
          <w:bCs/>
        </w:rPr>
        <w:t xml:space="preserve"> load shed</w:t>
      </w:r>
      <w:r w:rsidR="00D55711">
        <w:t xml:space="preserve"> </w:t>
      </w:r>
      <w:r w:rsidR="00D55711" w:rsidRPr="00D55711">
        <w:t xml:space="preserve">program the </w:t>
      </w:r>
      <w:r w:rsidR="00C3740B" w:rsidRPr="00C3740B">
        <w:rPr>
          <w:b/>
          <w:bCs/>
        </w:rPr>
        <w:t>ISO</w:t>
      </w:r>
      <w:r w:rsidR="00D55711" w:rsidRPr="00D55711">
        <w:t xml:space="preserve"> establishes</w:t>
      </w:r>
      <w:r w:rsidRPr="00352BD2">
        <w:t xml:space="preserve">; </w:t>
      </w:r>
    </w:p>
    <w:p w14:paraId="5AA8E2F7" w14:textId="08DC71C0" w:rsidR="00BF38A9" w:rsidRPr="00352BD2" w:rsidRDefault="00D55711" w:rsidP="00BF38A9">
      <w:pPr>
        <w:pStyle w:val="BodyText"/>
        <w:ind w:left="360" w:hanging="360"/>
      </w:pPr>
      <w:r>
        <w:t xml:space="preserve">(c) </w:t>
      </w:r>
      <w:r w:rsidRPr="00D55711">
        <w:t xml:space="preserve">a </w:t>
      </w:r>
      <w:r w:rsidR="00C3740B" w:rsidRPr="00C3740B">
        <w:rPr>
          <w:b/>
          <w:bCs/>
        </w:rPr>
        <w:t>market participant</w:t>
      </w:r>
      <w:r w:rsidRPr="00D55711">
        <w:t xml:space="preserve"> receiving service under Rate DTS of the </w:t>
      </w:r>
      <w:r w:rsidR="00C3740B" w:rsidRPr="00C3740B">
        <w:rPr>
          <w:b/>
          <w:bCs/>
        </w:rPr>
        <w:t>ISO tariff</w:t>
      </w:r>
      <w:r w:rsidRPr="00D55711">
        <w:t xml:space="preserve"> that has responsibility in an </w:t>
      </w:r>
      <w:proofErr w:type="gramStart"/>
      <w:r w:rsidR="00C3740B" w:rsidRPr="00C3740B">
        <w:rPr>
          <w:b/>
        </w:rPr>
        <w:t>under voltage</w:t>
      </w:r>
      <w:proofErr w:type="gramEnd"/>
      <w:r w:rsidR="00C3740B" w:rsidRPr="00C3740B">
        <w:rPr>
          <w:b/>
        </w:rPr>
        <w:t xml:space="preserve"> load shed</w:t>
      </w:r>
      <w:r w:rsidRPr="00D55711">
        <w:t xml:space="preserve"> program the </w:t>
      </w:r>
      <w:r w:rsidR="00C3740B" w:rsidRPr="00C3740B">
        <w:rPr>
          <w:b/>
        </w:rPr>
        <w:t>ISO</w:t>
      </w:r>
      <w:r w:rsidRPr="00D55711">
        <w:t xml:space="preserve"> establishes; and</w:t>
      </w:r>
      <w:r w:rsidR="00BF38A9" w:rsidRPr="00352BD2">
        <w:t xml:space="preserve"> </w:t>
      </w:r>
    </w:p>
    <w:p w14:paraId="1C17F94C" w14:textId="285686FE" w:rsidR="00BF38A9" w:rsidRPr="00352BD2" w:rsidRDefault="00BF38A9" w:rsidP="00BF38A9">
      <w:pPr>
        <w:pStyle w:val="BodyText"/>
        <w:ind w:left="360" w:hanging="360"/>
      </w:pPr>
      <w:r w:rsidRPr="00352BD2">
        <w:t>(</w:t>
      </w:r>
      <w:r w:rsidR="00D55711">
        <w:t>d</w:t>
      </w:r>
      <w:r w:rsidRPr="00352BD2">
        <w:t xml:space="preserve">) the </w:t>
      </w:r>
      <w:r w:rsidR="00C3740B" w:rsidRPr="00C3740B">
        <w:rPr>
          <w:b/>
          <w:bCs/>
        </w:rPr>
        <w:t>ISO</w:t>
      </w:r>
      <w:r w:rsidRPr="00352BD2">
        <w:t xml:space="preserve">. </w:t>
      </w:r>
    </w:p>
    <w:p w14:paraId="5EC38ABC" w14:textId="77777777" w:rsidR="005C5B5A" w:rsidRDefault="005C5B5A" w:rsidP="00E86FEB">
      <w:pPr>
        <w:pStyle w:val="BodyText"/>
      </w:pPr>
    </w:p>
    <w:p w14:paraId="0EAE3BFF" w14:textId="77777777" w:rsidR="005C5B5A" w:rsidRDefault="005C5B5A" w:rsidP="00E86FEB">
      <w:pPr>
        <w:pStyle w:val="BodyText"/>
        <w:sectPr w:rsidR="005C5B5A" w:rsidSect="00B222CA">
          <w:headerReference w:type="default" r:id="rId13"/>
          <w:footerReference w:type="default" r:id="rId14"/>
          <w:headerReference w:type="first" r:id="rId15"/>
          <w:footerReference w:type="first" r:id="rId16"/>
          <w:pgSz w:w="12240" w:h="15840" w:code="1"/>
          <w:pgMar w:top="1969" w:right="1440" w:bottom="1440" w:left="1440" w:header="450" w:footer="219" w:gutter="0"/>
          <w:cols w:space="708"/>
          <w:titlePg/>
          <w:docGrid w:linePitch="360"/>
        </w:sectPr>
      </w:pPr>
    </w:p>
    <w:p w14:paraId="4D40561D" w14:textId="77777777" w:rsidR="00FA13C8" w:rsidRDefault="00FA13C8" w:rsidP="00FA13C8">
      <w:pPr>
        <w:pStyle w:val="Heading2"/>
      </w:pPr>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D44A58" w14:paraId="04CA2A9B" w14:textId="77777777" w:rsidTr="008F313A">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38348461" w14:textId="77777777" w:rsidR="00FA13C8" w:rsidRPr="006B4943" w:rsidRDefault="002D08A3" w:rsidP="005819BF">
            <w:pPr>
              <w:pStyle w:val="BodyText"/>
              <w:spacing w:after="60" w:line="220" w:lineRule="exact"/>
              <w:rPr>
                <w:b/>
              </w:rPr>
            </w:pPr>
            <w:r>
              <w:rPr>
                <w:b/>
              </w:rPr>
              <w:t>Requirement and</w:t>
            </w:r>
            <w:r w:rsidR="00FA13C8">
              <w:rPr>
                <w:b/>
              </w:rPr>
              <w:t xml:space="preserve">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14:paraId="51C76204" w14:textId="77777777" w:rsidR="00FA13C8" w:rsidRPr="006B4943" w:rsidRDefault="00FA13C8" w:rsidP="005819BF">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6908190E" w14:textId="77777777" w:rsidR="00FA13C8" w:rsidRPr="006B4943" w:rsidRDefault="00FA13C8" w:rsidP="005819BF">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76B6139C" w14:textId="77777777" w:rsidR="00FA13C8" w:rsidRPr="006B4943" w:rsidRDefault="00FA13C8" w:rsidP="005819BF">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421B4C98" w14:textId="77777777" w:rsidR="00FA13C8" w:rsidRPr="006B4943" w:rsidRDefault="00FA13C8" w:rsidP="005819BF">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2C56460D" w14:textId="77777777" w:rsidR="00FA13C8" w:rsidRPr="006B4943" w:rsidRDefault="00FA13C8" w:rsidP="005819BF">
            <w:pPr>
              <w:pStyle w:val="BodyText"/>
              <w:spacing w:after="60" w:line="220" w:lineRule="exact"/>
              <w:rPr>
                <w:b/>
              </w:rPr>
            </w:pPr>
            <w:r>
              <w:rPr>
                <w:b/>
              </w:rPr>
              <w:t>Auditor Notes</w:t>
            </w:r>
          </w:p>
        </w:tc>
      </w:tr>
      <w:tr w:rsidR="00095296" w14:paraId="78410149" w14:textId="77777777" w:rsidTr="00C20EDA">
        <w:trPr>
          <w:trHeight w:val="2077"/>
        </w:trPr>
        <w:tc>
          <w:tcPr>
            <w:tcW w:w="1300" w:type="pct"/>
            <w:vMerge w:val="restart"/>
            <w:tcBorders>
              <w:top w:val="single" w:sz="8" w:space="0" w:color="00477F"/>
              <w:left w:val="single" w:sz="4" w:space="0" w:color="auto"/>
              <w:right w:val="single" w:sz="8" w:space="0" w:color="00407A"/>
            </w:tcBorders>
          </w:tcPr>
          <w:p w14:paraId="2429B5F9" w14:textId="23705E53" w:rsidR="00095296" w:rsidRPr="00812001" w:rsidRDefault="00095296" w:rsidP="004F4F88">
            <w:pPr>
              <w:pStyle w:val="BodyText"/>
              <w:spacing w:after="60" w:line="220" w:lineRule="exact"/>
              <w:rPr>
                <w:sz w:val="18"/>
                <w:szCs w:val="18"/>
              </w:rPr>
            </w:pPr>
            <w:r w:rsidRPr="00812001">
              <w:rPr>
                <w:b/>
                <w:bCs/>
                <w:sz w:val="18"/>
                <w:szCs w:val="18"/>
              </w:rPr>
              <w:t>R2</w:t>
            </w:r>
            <w:r w:rsidRPr="00812001">
              <w:rPr>
                <w:sz w:val="18"/>
                <w:szCs w:val="18"/>
              </w:rPr>
              <w:t xml:space="preserve"> Each </w:t>
            </w:r>
            <w:r w:rsidRPr="00C3740B">
              <w:rPr>
                <w:b/>
                <w:sz w:val="18"/>
                <w:szCs w:val="18"/>
              </w:rPr>
              <w:t>legal owner</w:t>
            </w:r>
            <w:r w:rsidRPr="00812001">
              <w:rPr>
                <w:sz w:val="18"/>
                <w:szCs w:val="18"/>
              </w:rPr>
              <w:t xml:space="preserve"> of a </w:t>
            </w:r>
            <w:r w:rsidRPr="00C3740B">
              <w:rPr>
                <w:b/>
                <w:sz w:val="18"/>
                <w:szCs w:val="18"/>
              </w:rPr>
              <w:t>transmission facility</w:t>
            </w:r>
            <w:r w:rsidRPr="00812001">
              <w:rPr>
                <w:sz w:val="18"/>
                <w:szCs w:val="18"/>
              </w:rPr>
              <w:t xml:space="preserve">, </w:t>
            </w:r>
            <w:r w:rsidRPr="00C3740B">
              <w:rPr>
                <w:b/>
                <w:sz w:val="18"/>
                <w:szCs w:val="18"/>
              </w:rPr>
              <w:t>legal owner</w:t>
            </w:r>
            <w:r w:rsidRPr="00812001">
              <w:rPr>
                <w:sz w:val="18"/>
                <w:szCs w:val="18"/>
              </w:rPr>
              <w:t xml:space="preserve"> of an </w:t>
            </w:r>
            <w:r w:rsidRPr="00C3740B">
              <w:rPr>
                <w:b/>
                <w:sz w:val="18"/>
                <w:szCs w:val="18"/>
              </w:rPr>
              <w:t>electric distribution system</w:t>
            </w:r>
            <w:r w:rsidRPr="00812001">
              <w:rPr>
                <w:sz w:val="18"/>
                <w:szCs w:val="18"/>
              </w:rPr>
              <w:t xml:space="preserve">, and </w:t>
            </w:r>
            <w:r w:rsidRPr="00C3740B">
              <w:rPr>
                <w:b/>
                <w:sz w:val="18"/>
                <w:szCs w:val="18"/>
              </w:rPr>
              <w:t>market participant</w:t>
            </w:r>
            <w:r w:rsidRPr="00812001">
              <w:rPr>
                <w:sz w:val="18"/>
                <w:szCs w:val="18"/>
              </w:rPr>
              <w:t xml:space="preserve"> receiving service under Rate DTS of the </w:t>
            </w:r>
            <w:r w:rsidRPr="00C3740B">
              <w:rPr>
                <w:b/>
                <w:sz w:val="18"/>
                <w:szCs w:val="18"/>
              </w:rPr>
              <w:t>ISO tariff</w:t>
            </w:r>
            <w:r w:rsidRPr="00812001">
              <w:rPr>
                <w:sz w:val="18"/>
                <w:szCs w:val="18"/>
              </w:rPr>
              <w:t xml:space="preserve"> must adhere to the </w:t>
            </w:r>
            <w:proofErr w:type="gramStart"/>
            <w:r w:rsidRPr="00C3740B">
              <w:rPr>
                <w:b/>
                <w:sz w:val="18"/>
                <w:szCs w:val="18"/>
              </w:rPr>
              <w:t>under voltage</w:t>
            </w:r>
            <w:proofErr w:type="gramEnd"/>
            <w:r w:rsidRPr="00C3740B">
              <w:rPr>
                <w:b/>
                <w:sz w:val="18"/>
                <w:szCs w:val="18"/>
              </w:rPr>
              <w:t xml:space="preserve"> load shed</w:t>
            </w:r>
            <w:r w:rsidRPr="00812001">
              <w:rPr>
                <w:sz w:val="18"/>
                <w:szCs w:val="18"/>
              </w:rPr>
              <w:t xml:space="preserve"> program specifications and implementation schedule the </w:t>
            </w:r>
            <w:r w:rsidRPr="00C3740B">
              <w:rPr>
                <w:b/>
                <w:sz w:val="18"/>
                <w:szCs w:val="18"/>
              </w:rPr>
              <w:t>ISO</w:t>
            </w:r>
            <w:r w:rsidRPr="00812001">
              <w:rPr>
                <w:sz w:val="18"/>
                <w:szCs w:val="18"/>
              </w:rPr>
              <w:t xml:space="preserve"> determines and associated with any corrective action plans in accordance with requirement R5.</w:t>
            </w:r>
          </w:p>
          <w:p w14:paraId="338405D2" w14:textId="77777777" w:rsidR="00095296" w:rsidRPr="00C37686" w:rsidRDefault="00095296" w:rsidP="004F4F88">
            <w:pPr>
              <w:pStyle w:val="BodyText"/>
              <w:spacing w:after="60" w:line="220" w:lineRule="exact"/>
              <w:rPr>
                <w:sz w:val="18"/>
                <w:szCs w:val="18"/>
              </w:rPr>
            </w:pPr>
          </w:p>
          <w:p w14:paraId="32322BDD" w14:textId="7ABEA0DA" w:rsidR="00095296" w:rsidRPr="00812001" w:rsidRDefault="00095296" w:rsidP="00812001">
            <w:pPr>
              <w:pStyle w:val="BodyText"/>
              <w:spacing w:after="60" w:line="220" w:lineRule="exact"/>
              <w:rPr>
                <w:sz w:val="18"/>
                <w:szCs w:val="18"/>
              </w:rPr>
            </w:pPr>
            <w:r w:rsidRPr="00812001">
              <w:rPr>
                <w:b/>
                <w:bCs/>
                <w:sz w:val="18"/>
                <w:szCs w:val="18"/>
              </w:rPr>
              <w:t xml:space="preserve">MR2 </w:t>
            </w:r>
            <w:r w:rsidRPr="00812001">
              <w:rPr>
                <w:sz w:val="18"/>
                <w:szCs w:val="18"/>
              </w:rPr>
              <w:t xml:space="preserve">Evidence of adhering to specifications, implementation of the </w:t>
            </w:r>
            <w:proofErr w:type="gramStart"/>
            <w:r w:rsidRPr="00C3740B">
              <w:rPr>
                <w:b/>
                <w:bCs/>
                <w:sz w:val="18"/>
                <w:szCs w:val="18"/>
              </w:rPr>
              <w:t>under voltage</w:t>
            </w:r>
            <w:proofErr w:type="gramEnd"/>
            <w:r w:rsidRPr="00C3740B">
              <w:rPr>
                <w:b/>
                <w:bCs/>
                <w:sz w:val="18"/>
                <w:szCs w:val="18"/>
              </w:rPr>
              <w:t xml:space="preserve"> load shed</w:t>
            </w:r>
            <w:r w:rsidRPr="00812001">
              <w:rPr>
                <w:b/>
                <w:bCs/>
                <w:sz w:val="18"/>
                <w:szCs w:val="18"/>
              </w:rPr>
              <w:t xml:space="preserve"> </w:t>
            </w:r>
            <w:r w:rsidRPr="00812001">
              <w:rPr>
                <w:sz w:val="18"/>
                <w:szCs w:val="18"/>
              </w:rPr>
              <w:t xml:space="preserve">program and any corrective action plans as required in requirement R2 exists. Evidence may include date-stamped documentation on the completion of actions and may include identifying the equipment armed with </w:t>
            </w:r>
            <w:r w:rsidRPr="00C3740B">
              <w:rPr>
                <w:b/>
                <w:bCs/>
                <w:sz w:val="18"/>
                <w:szCs w:val="18"/>
              </w:rPr>
              <w:t>under voltage load shed</w:t>
            </w:r>
            <w:r w:rsidRPr="00812001">
              <w:rPr>
                <w:b/>
                <w:bCs/>
                <w:sz w:val="18"/>
                <w:szCs w:val="18"/>
              </w:rPr>
              <w:t xml:space="preserve"> </w:t>
            </w:r>
            <w:r w:rsidRPr="00812001">
              <w:rPr>
                <w:sz w:val="18"/>
                <w:szCs w:val="18"/>
              </w:rPr>
              <w:t xml:space="preserve">relays, the </w:t>
            </w:r>
            <w:proofErr w:type="gramStart"/>
            <w:r w:rsidRPr="00C3740B">
              <w:rPr>
                <w:b/>
                <w:bCs/>
                <w:sz w:val="18"/>
                <w:szCs w:val="18"/>
              </w:rPr>
              <w:t>under voltage</w:t>
            </w:r>
            <w:proofErr w:type="gramEnd"/>
            <w:r w:rsidRPr="00C3740B">
              <w:rPr>
                <w:b/>
                <w:bCs/>
                <w:sz w:val="18"/>
                <w:szCs w:val="18"/>
              </w:rPr>
              <w:t xml:space="preserve"> load shed</w:t>
            </w:r>
            <w:r w:rsidRPr="00812001">
              <w:rPr>
                <w:b/>
                <w:bCs/>
                <w:sz w:val="18"/>
                <w:szCs w:val="18"/>
              </w:rPr>
              <w:t xml:space="preserve"> </w:t>
            </w:r>
            <w:r w:rsidRPr="00812001">
              <w:rPr>
                <w:sz w:val="18"/>
                <w:szCs w:val="18"/>
              </w:rPr>
              <w:t xml:space="preserve">relay settings, associated load summaries, work management program records, work orders, and maintenance records, or other equivalent evidence.  </w:t>
            </w:r>
          </w:p>
        </w:tc>
        <w:tc>
          <w:tcPr>
            <w:tcW w:w="667" w:type="pct"/>
            <w:tcBorders>
              <w:top w:val="single" w:sz="8" w:space="0" w:color="00477F"/>
              <w:left w:val="single" w:sz="8" w:space="0" w:color="00407A"/>
              <w:bottom w:val="single" w:sz="4" w:space="0" w:color="auto"/>
              <w:right w:val="single" w:sz="8" w:space="0" w:color="00407A"/>
            </w:tcBorders>
          </w:tcPr>
          <w:p w14:paraId="49C97B67" w14:textId="7CC19FAD" w:rsidR="00095296" w:rsidRPr="00C37686" w:rsidRDefault="00095296" w:rsidP="00A05F51">
            <w:pPr>
              <w:pStyle w:val="BodyText"/>
              <w:spacing w:after="60" w:line="220" w:lineRule="exact"/>
              <w:rPr>
                <w:sz w:val="18"/>
                <w:szCs w:val="18"/>
              </w:rPr>
            </w:pPr>
            <w:r w:rsidRPr="00C37686">
              <w:rPr>
                <w:b/>
                <w:sz w:val="18"/>
                <w:szCs w:val="18"/>
              </w:rPr>
              <w:t>AR</w:t>
            </w:r>
            <w:r>
              <w:rPr>
                <w:b/>
                <w:sz w:val="18"/>
                <w:szCs w:val="18"/>
              </w:rPr>
              <w:t>2</w:t>
            </w:r>
            <w:r w:rsidRPr="00C37686">
              <w:rPr>
                <w:sz w:val="18"/>
                <w:szCs w:val="18"/>
              </w:rPr>
              <w:t xml:space="preserve"> Please provide:</w:t>
            </w:r>
          </w:p>
          <w:p w14:paraId="518FE826" w14:textId="27CBD9F8" w:rsidR="00095296" w:rsidRPr="00C37686" w:rsidRDefault="00095296" w:rsidP="00C3740B">
            <w:pPr>
              <w:pStyle w:val="BodyText"/>
              <w:numPr>
                <w:ilvl w:val="0"/>
                <w:numId w:val="12"/>
              </w:numPr>
              <w:spacing w:after="60" w:line="220" w:lineRule="exact"/>
              <w:ind w:left="425" w:hanging="425"/>
              <w:rPr>
                <w:sz w:val="18"/>
                <w:szCs w:val="18"/>
              </w:rPr>
            </w:pPr>
            <w:r w:rsidRPr="00C37686">
              <w:rPr>
                <w:sz w:val="18"/>
                <w:szCs w:val="18"/>
              </w:rPr>
              <w:t xml:space="preserve">Dated copies of all </w:t>
            </w:r>
            <w:r w:rsidRPr="00C3740B">
              <w:rPr>
                <w:b/>
                <w:bCs/>
                <w:sz w:val="18"/>
                <w:szCs w:val="18"/>
              </w:rPr>
              <w:t>under voltage load shed</w:t>
            </w:r>
            <w:r>
              <w:rPr>
                <w:sz w:val="18"/>
                <w:szCs w:val="18"/>
              </w:rPr>
              <w:t xml:space="preserve"> program specifications and associated implementation schedules </w:t>
            </w:r>
            <w:r w:rsidRPr="00C37686">
              <w:rPr>
                <w:sz w:val="18"/>
                <w:szCs w:val="18"/>
              </w:rPr>
              <w:t xml:space="preserve">received from the </w:t>
            </w:r>
            <w:r w:rsidRPr="00C3740B">
              <w:rPr>
                <w:b/>
                <w:sz w:val="18"/>
                <w:szCs w:val="18"/>
              </w:rPr>
              <w:t>ISO</w:t>
            </w:r>
            <w:r w:rsidRPr="00C37686">
              <w:rPr>
                <w:sz w:val="18"/>
                <w:szCs w:val="18"/>
              </w:rPr>
              <w:t xml:space="preserve"> under R</w:t>
            </w:r>
            <w:r>
              <w:rPr>
                <w:sz w:val="18"/>
                <w:szCs w:val="18"/>
              </w:rPr>
              <w:t>1</w:t>
            </w:r>
            <w:r w:rsidRPr="00C37686">
              <w:rPr>
                <w:sz w:val="18"/>
                <w:szCs w:val="18"/>
              </w:rPr>
              <w:t>.</w:t>
            </w:r>
          </w:p>
          <w:p w14:paraId="18C9C975" w14:textId="77777777" w:rsidR="00095296" w:rsidRPr="00C37686" w:rsidRDefault="00095296" w:rsidP="00A05F51">
            <w:pPr>
              <w:pStyle w:val="BodyText"/>
              <w:spacing w:after="60" w:line="220" w:lineRule="exact"/>
              <w:rPr>
                <w:sz w:val="18"/>
                <w:szCs w:val="18"/>
              </w:rPr>
            </w:pPr>
          </w:p>
          <w:p w14:paraId="10424434" w14:textId="58D407C4" w:rsidR="00095296" w:rsidRPr="00CC0915" w:rsidRDefault="00095296" w:rsidP="00A05F51">
            <w:pPr>
              <w:pStyle w:val="BodyText"/>
              <w:spacing w:after="60" w:line="220" w:lineRule="exact"/>
              <w:rPr>
                <w:sz w:val="18"/>
                <w:szCs w:val="18"/>
              </w:rPr>
            </w:pPr>
            <w:r w:rsidRPr="00C37686">
              <w:rPr>
                <w:sz w:val="18"/>
                <w:szCs w:val="18"/>
              </w:rPr>
              <w:t>If</w:t>
            </w:r>
            <w:r>
              <w:rPr>
                <w:sz w:val="18"/>
                <w:szCs w:val="18"/>
              </w:rPr>
              <w:t xml:space="preserve"> a program specification or an associated implementation schedule was not </w:t>
            </w:r>
            <w:r w:rsidRPr="00C37686">
              <w:rPr>
                <w:sz w:val="18"/>
                <w:szCs w:val="18"/>
              </w:rPr>
              <w:t xml:space="preserve">received from the </w:t>
            </w:r>
            <w:r w:rsidRPr="00C3740B">
              <w:rPr>
                <w:b/>
                <w:sz w:val="18"/>
                <w:szCs w:val="18"/>
              </w:rPr>
              <w:t>ISO</w:t>
            </w:r>
            <w:r w:rsidRPr="00C37686">
              <w:rPr>
                <w:sz w:val="18"/>
                <w:szCs w:val="18"/>
              </w:rPr>
              <w:t xml:space="preserve"> under </w:t>
            </w:r>
            <w:proofErr w:type="spellStart"/>
            <w:r>
              <w:rPr>
                <w:sz w:val="18"/>
                <w:szCs w:val="18"/>
              </w:rPr>
              <w:t>under</w:t>
            </w:r>
            <w:proofErr w:type="spellEnd"/>
            <w:r>
              <w:rPr>
                <w:sz w:val="18"/>
                <w:szCs w:val="18"/>
              </w:rPr>
              <w:t xml:space="preserve"> </w:t>
            </w:r>
            <w:r w:rsidRPr="00C37686">
              <w:rPr>
                <w:sz w:val="18"/>
                <w:szCs w:val="18"/>
              </w:rPr>
              <w:t>R</w:t>
            </w:r>
            <w:r>
              <w:rPr>
                <w:sz w:val="18"/>
                <w:szCs w:val="18"/>
              </w:rPr>
              <w:t>1</w:t>
            </w:r>
            <w:r w:rsidRPr="00C37686">
              <w:rPr>
                <w:sz w:val="18"/>
                <w:szCs w:val="18"/>
              </w:rPr>
              <w:t>, provide an attestation letter to this effect</w:t>
            </w:r>
            <w:r>
              <w:rPr>
                <w:sz w:val="18"/>
                <w:szCs w:val="18"/>
              </w:rPr>
              <w:t xml:space="preserve"> and do not complete AR2 (iii)</w:t>
            </w:r>
            <w:r w:rsidRPr="00C37686">
              <w:rPr>
                <w:sz w:val="18"/>
                <w:szCs w:val="18"/>
              </w:rPr>
              <w:t>.</w:t>
            </w:r>
          </w:p>
        </w:tc>
        <w:tc>
          <w:tcPr>
            <w:tcW w:w="667" w:type="pct"/>
            <w:tcBorders>
              <w:top w:val="single" w:sz="8" w:space="0" w:color="00477F"/>
              <w:left w:val="single" w:sz="8" w:space="0" w:color="00407A"/>
              <w:bottom w:val="single" w:sz="4" w:space="0" w:color="auto"/>
              <w:right w:val="nil"/>
            </w:tcBorders>
          </w:tcPr>
          <w:p w14:paraId="3ADC90D5" w14:textId="77777777" w:rsidR="00095296" w:rsidRDefault="00095296" w:rsidP="00BF2EB9">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AR2 (</w:t>
            </w:r>
            <w:proofErr w:type="spellStart"/>
            <w:r>
              <w:rPr>
                <w:sz w:val="18"/>
                <w:szCs w:val="18"/>
              </w:rPr>
              <w:t>i</w:t>
            </w:r>
            <w:proofErr w:type="spellEnd"/>
            <w:r>
              <w:rPr>
                <w:sz w:val="18"/>
                <w:szCs w:val="18"/>
              </w:rPr>
              <w:t>) submitted evidence:</w:t>
            </w:r>
          </w:p>
          <w:p w14:paraId="6BEBAA3F" w14:textId="13D0586A" w:rsidR="00095296" w:rsidRPr="00CC0915" w:rsidRDefault="00095296" w:rsidP="00BF2EB9">
            <w:pPr>
              <w:pStyle w:val="BodyText"/>
              <w:spacing w:after="60" w:line="220" w:lineRule="exact"/>
              <w:rPr>
                <w:sz w:val="18"/>
                <w:szCs w:val="18"/>
              </w:rPr>
            </w:pPr>
          </w:p>
        </w:tc>
        <w:tc>
          <w:tcPr>
            <w:tcW w:w="627" w:type="pct"/>
            <w:tcBorders>
              <w:top w:val="single" w:sz="8" w:space="0" w:color="00477F"/>
              <w:left w:val="single" w:sz="8" w:space="0" w:color="00407A"/>
              <w:bottom w:val="single" w:sz="4" w:space="0" w:color="auto"/>
              <w:right w:val="nil"/>
            </w:tcBorders>
          </w:tcPr>
          <w:p w14:paraId="4AEF1139" w14:textId="77777777" w:rsidR="00095296" w:rsidRPr="00CC0915" w:rsidRDefault="00095296" w:rsidP="00C82656">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5074858F" w14:textId="77BF574E" w:rsidR="00095296" w:rsidRPr="00CC0915" w:rsidRDefault="00095296" w:rsidP="003C5B19">
            <w:pPr>
              <w:pStyle w:val="BodyText"/>
              <w:spacing w:after="60" w:line="220" w:lineRule="exact"/>
              <w:rPr>
                <w:sz w:val="18"/>
                <w:szCs w:val="18"/>
              </w:rPr>
            </w:pPr>
            <w:r w:rsidRPr="00E62966">
              <w:rPr>
                <w:sz w:val="18"/>
                <w:szCs w:val="18"/>
              </w:rPr>
              <w:t>Review the evidence for completeness.</w:t>
            </w:r>
          </w:p>
        </w:tc>
        <w:tc>
          <w:tcPr>
            <w:tcW w:w="767" w:type="pct"/>
            <w:tcBorders>
              <w:top w:val="single" w:sz="8" w:space="0" w:color="00477F"/>
              <w:left w:val="single" w:sz="8" w:space="0" w:color="00407A"/>
              <w:bottom w:val="single" w:sz="4" w:space="0" w:color="auto"/>
              <w:right w:val="single" w:sz="4" w:space="0" w:color="auto"/>
            </w:tcBorders>
          </w:tcPr>
          <w:p w14:paraId="21348E3A" w14:textId="77777777" w:rsidR="00095296" w:rsidRPr="00C82656" w:rsidRDefault="00095296" w:rsidP="00C82656">
            <w:pPr>
              <w:pStyle w:val="RSAWAuditorNotes"/>
              <w:rPr>
                <w:i/>
                <w:szCs w:val="18"/>
              </w:rPr>
            </w:pPr>
            <w:r w:rsidRPr="00C82656">
              <w:rPr>
                <w:i/>
                <w:szCs w:val="18"/>
              </w:rPr>
              <w:t>For AESO use only</w:t>
            </w:r>
          </w:p>
        </w:tc>
      </w:tr>
      <w:tr w:rsidR="00095296" w14:paraId="2A7999C5" w14:textId="77777777" w:rsidTr="00F3543B">
        <w:tc>
          <w:tcPr>
            <w:tcW w:w="1300" w:type="pct"/>
            <w:vMerge/>
            <w:tcBorders>
              <w:left w:val="single" w:sz="4" w:space="0" w:color="auto"/>
              <w:right w:val="single" w:sz="8" w:space="0" w:color="00407A"/>
            </w:tcBorders>
          </w:tcPr>
          <w:p w14:paraId="031D97BA" w14:textId="77777777" w:rsidR="00095296" w:rsidRPr="00CC0915" w:rsidRDefault="00095296"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2BA1A288" w14:textId="47BD0133" w:rsidR="00095296" w:rsidRPr="00C37686" w:rsidRDefault="00095296" w:rsidP="00C3740B">
            <w:pPr>
              <w:pStyle w:val="BodyText"/>
              <w:numPr>
                <w:ilvl w:val="0"/>
                <w:numId w:val="12"/>
              </w:numPr>
              <w:spacing w:after="60" w:line="220" w:lineRule="exact"/>
              <w:ind w:left="425" w:hanging="425"/>
              <w:rPr>
                <w:sz w:val="18"/>
                <w:szCs w:val="18"/>
              </w:rPr>
            </w:pPr>
            <w:r w:rsidRPr="00C37686">
              <w:rPr>
                <w:sz w:val="18"/>
                <w:szCs w:val="18"/>
              </w:rPr>
              <w:t xml:space="preserve">Dated copies of all </w:t>
            </w:r>
            <w:r w:rsidRPr="00C3740B">
              <w:rPr>
                <w:b/>
                <w:bCs/>
                <w:sz w:val="18"/>
                <w:szCs w:val="18"/>
              </w:rPr>
              <w:t>under voltage load shed</w:t>
            </w:r>
            <w:r>
              <w:rPr>
                <w:sz w:val="18"/>
                <w:szCs w:val="18"/>
              </w:rPr>
              <w:t xml:space="preserve"> </w:t>
            </w:r>
            <w:r w:rsidRPr="00BF2EB9">
              <w:rPr>
                <w:sz w:val="18"/>
                <w:szCs w:val="18"/>
              </w:rPr>
              <w:t>corrective action plan</w:t>
            </w:r>
            <w:r>
              <w:rPr>
                <w:sz w:val="18"/>
                <w:szCs w:val="18"/>
              </w:rPr>
              <w:t xml:space="preserve">s </w:t>
            </w:r>
            <w:r w:rsidRPr="00BF2EB9">
              <w:rPr>
                <w:sz w:val="18"/>
                <w:szCs w:val="18"/>
              </w:rPr>
              <w:t>an</w:t>
            </w:r>
            <w:r>
              <w:rPr>
                <w:sz w:val="18"/>
                <w:szCs w:val="18"/>
              </w:rPr>
              <w:t xml:space="preserve">d associated </w:t>
            </w:r>
            <w:r w:rsidRPr="00BF2EB9">
              <w:rPr>
                <w:sz w:val="18"/>
                <w:szCs w:val="18"/>
              </w:rPr>
              <w:t>implementation schedule</w:t>
            </w:r>
            <w:r>
              <w:rPr>
                <w:sz w:val="18"/>
                <w:szCs w:val="18"/>
              </w:rPr>
              <w:t xml:space="preserve">s </w:t>
            </w:r>
            <w:r w:rsidRPr="00C37686">
              <w:rPr>
                <w:sz w:val="18"/>
                <w:szCs w:val="18"/>
              </w:rPr>
              <w:t xml:space="preserve">received from the </w:t>
            </w:r>
            <w:r w:rsidRPr="00C3740B">
              <w:rPr>
                <w:b/>
                <w:sz w:val="18"/>
                <w:szCs w:val="18"/>
              </w:rPr>
              <w:t>ISO</w:t>
            </w:r>
            <w:r w:rsidRPr="00C37686">
              <w:rPr>
                <w:sz w:val="18"/>
                <w:szCs w:val="18"/>
              </w:rPr>
              <w:t xml:space="preserve"> under R</w:t>
            </w:r>
            <w:r>
              <w:rPr>
                <w:sz w:val="18"/>
                <w:szCs w:val="18"/>
              </w:rPr>
              <w:t>5</w:t>
            </w:r>
            <w:r w:rsidRPr="00C37686">
              <w:rPr>
                <w:sz w:val="18"/>
                <w:szCs w:val="18"/>
              </w:rPr>
              <w:t>.</w:t>
            </w:r>
          </w:p>
          <w:p w14:paraId="215279BD" w14:textId="23BB262B" w:rsidR="00095296" w:rsidRPr="00950219" w:rsidRDefault="00095296" w:rsidP="00B33362">
            <w:pPr>
              <w:pStyle w:val="BodyText"/>
              <w:spacing w:after="60" w:line="220" w:lineRule="exact"/>
              <w:rPr>
                <w:sz w:val="18"/>
                <w:szCs w:val="18"/>
              </w:rPr>
            </w:pPr>
            <w:r>
              <w:rPr>
                <w:sz w:val="18"/>
                <w:szCs w:val="18"/>
              </w:rPr>
              <w:t>I</w:t>
            </w:r>
            <w:r w:rsidRPr="00C37686">
              <w:rPr>
                <w:sz w:val="18"/>
                <w:szCs w:val="18"/>
              </w:rPr>
              <w:t>f</w:t>
            </w:r>
            <w:r>
              <w:rPr>
                <w:sz w:val="18"/>
                <w:szCs w:val="18"/>
              </w:rPr>
              <w:t xml:space="preserve"> a program specification or an associated implementation schedule was not </w:t>
            </w:r>
            <w:r w:rsidRPr="00C37686">
              <w:rPr>
                <w:sz w:val="18"/>
                <w:szCs w:val="18"/>
              </w:rPr>
              <w:t xml:space="preserve">received from the </w:t>
            </w:r>
            <w:r w:rsidRPr="00C3740B">
              <w:rPr>
                <w:b/>
                <w:sz w:val="18"/>
                <w:szCs w:val="18"/>
              </w:rPr>
              <w:t>ISO</w:t>
            </w:r>
            <w:r w:rsidRPr="00C37686">
              <w:rPr>
                <w:sz w:val="18"/>
                <w:szCs w:val="18"/>
              </w:rPr>
              <w:t xml:space="preserve"> under </w:t>
            </w:r>
            <w:proofErr w:type="spellStart"/>
            <w:r>
              <w:rPr>
                <w:sz w:val="18"/>
                <w:szCs w:val="18"/>
              </w:rPr>
              <w:t>under</w:t>
            </w:r>
            <w:proofErr w:type="spellEnd"/>
            <w:r>
              <w:rPr>
                <w:sz w:val="18"/>
                <w:szCs w:val="18"/>
              </w:rPr>
              <w:t xml:space="preserve"> </w:t>
            </w:r>
            <w:r w:rsidRPr="00C37686">
              <w:rPr>
                <w:sz w:val="18"/>
                <w:szCs w:val="18"/>
              </w:rPr>
              <w:t>R</w:t>
            </w:r>
            <w:r>
              <w:rPr>
                <w:sz w:val="18"/>
                <w:szCs w:val="18"/>
              </w:rPr>
              <w:t>1</w:t>
            </w:r>
            <w:r w:rsidRPr="00C37686">
              <w:rPr>
                <w:sz w:val="18"/>
                <w:szCs w:val="18"/>
              </w:rPr>
              <w:t>, provide an attestation letter to this effect</w:t>
            </w:r>
            <w:r>
              <w:rPr>
                <w:sz w:val="18"/>
                <w:szCs w:val="18"/>
              </w:rPr>
              <w:t xml:space="preserve"> and do not complete AR2 (iv).</w:t>
            </w:r>
          </w:p>
        </w:tc>
        <w:tc>
          <w:tcPr>
            <w:tcW w:w="667" w:type="pct"/>
            <w:tcBorders>
              <w:top w:val="single" w:sz="4" w:space="0" w:color="auto"/>
              <w:left w:val="single" w:sz="8" w:space="0" w:color="00407A"/>
              <w:bottom w:val="single" w:sz="8" w:space="0" w:color="00407A"/>
              <w:right w:val="nil"/>
            </w:tcBorders>
          </w:tcPr>
          <w:p w14:paraId="1B4ACB95" w14:textId="1F70C93B" w:rsidR="00095296" w:rsidRDefault="00095296" w:rsidP="006342C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AR2 (ii) submitted evidence:</w:t>
            </w:r>
          </w:p>
          <w:p w14:paraId="7414FFDB" w14:textId="3AAD094E" w:rsidR="00095296" w:rsidRDefault="00095296" w:rsidP="006342CB">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64A86E3D" w14:textId="4986703B" w:rsidR="00095296" w:rsidRDefault="00095296" w:rsidP="00BF0E15">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2C9A19C4" w14:textId="5F7A4BF1" w:rsidR="00095296" w:rsidRPr="00E62966" w:rsidRDefault="00095296" w:rsidP="006342CB">
            <w:pPr>
              <w:pStyle w:val="BodyText"/>
              <w:spacing w:after="60" w:line="220" w:lineRule="exact"/>
              <w:rPr>
                <w:sz w:val="18"/>
                <w:szCs w:val="18"/>
              </w:rPr>
            </w:pPr>
            <w:r w:rsidRPr="00E62966">
              <w:rPr>
                <w:sz w:val="18"/>
                <w:szCs w:val="18"/>
              </w:rPr>
              <w:t>Review the evidence for completeness.</w:t>
            </w:r>
          </w:p>
        </w:tc>
        <w:tc>
          <w:tcPr>
            <w:tcW w:w="767" w:type="pct"/>
            <w:tcBorders>
              <w:top w:val="single" w:sz="4" w:space="0" w:color="auto"/>
              <w:left w:val="single" w:sz="8" w:space="0" w:color="00407A"/>
              <w:bottom w:val="single" w:sz="8" w:space="0" w:color="00407A"/>
              <w:right w:val="single" w:sz="4" w:space="0" w:color="auto"/>
            </w:tcBorders>
          </w:tcPr>
          <w:p w14:paraId="2EDB347E" w14:textId="35A5498B" w:rsidR="00095296" w:rsidRPr="00C82656" w:rsidRDefault="00095296" w:rsidP="00C82656">
            <w:pPr>
              <w:pStyle w:val="RSAWAuditorNotes"/>
              <w:rPr>
                <w:i/>
                <w:szCs w:val="18"/>
              </w:rPr>
            </w:pPr>
            <w:r w:rsidRPr="00C82656">
              <w:rPr>
                <w:i/>
                <w:szCs w:val="18"/>
              </w:rPr>
              <w:t>For AESO use only</w:t>
            </w:r>
          </w:p>
        </w:tc>
      </w:tr>
      <w:tr w:rsidR="00095296" w14:paraId="4DFAC11A" w14:textId="77777777" w:rsidTr="00F3543B">
        <w:tc>
          <w:tcPr>
            <w:tcW w:w="1300" w:type="pct"/>
            <w:vMerge/>
            <w:tcBorders>
              <w:left w:val="single" w:sz="4" w:space="0" w:color="auto"/>
              <w:right w:val="single" w:sz="8" w:space="0" w:color="00407A"/>
            </w:tcBorders>
          </w:tcPr>
          <w:p w14:paraId="70DB52E4" w14:textId="77777777" w:rsidR="00095296" w:rsidRPr="00CC0915" w:rsidRDefault="00095296"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4D8C0659" w14:textId="19CDA687" w:rsidR="00095296" w:rsidRPr="00BF0E15" w:rsidRDefault="00095296" w:rsidP="00C3740B">
            <w:pPr>
              <w:pStyle w:val="BodyText"/>
              <w:numPr>
                <w:ilvl w:val="0"/>
                <w:numId w:val="12"/>
              </w:numPr>
              <w:spacing w:after="60" w:line="220" w:lineRule="exact"/>
              <w:ind w:left="424" w:hanging="424"/>
              <w:rPr>
                <w:sz w:val="18"/>
                <w:szCs w:val="18"/>
                <w:lang w:val="en-CA"/>
              </w:rPr>
            </w:pPr>
            <w:proofErr w:type="gramStart"/>
            <w:r w:rsidRPr="00950219">
              <w:rPr>
                <w:sz w:val="18"/>
                <w:szCs w:val="18"/>
              </w:rPr>
              <w:t>Date</w:t>
            </w:r>
            <w:r>
              <w:rPr>
                <w:sz w:val="18"/>
                <w:szCs w:val="18"/>
              </w:rPr>
              <w:t>d</w:t>
            </w:r>
            <w:r w:rsidRPr="00950219">
              <w:rPr>
                <w:sz w:val="18"/>
                <w:szCs w:val="18"/>
              </w:rPr>
              <w:t>-documentation</w:t>
            </w:r>
            <w:proofErr w:type="gramEnd"/>
            <w:r w:rsidRPr="00950219">
              <w:rPr>
                <w:sz w:val="18"/>
                <w:szCs w:val="18"/>
              </w:rPr>
              <w:t xml:space="preserve"> demonstrating th</w:t>
            </w:r>
            <w:r>
              <w:rPr>
                <w:sz w:val="18"/>
                <w:szCs w:val="18"/>
              </w:rPr>
              <w:t>at</w:t>
            </w:r>
            <w:r w:rsidRPr="00950219">
              <w:rPr>
                <w:sz w:val="18"/>
                <w:szCs w:val="18"/>
              </w:rPr>
              <w:t xml:space="preserve"> the </w:t>
            </w:r>
            <w:r w:rsidRPr="00C3740B">
              <w:rPr>
                <w:b/>
                <w:bCs/>
                <w:sz w:val="18"/>
                <w:szCs w:val="18"/>
              </w:rPr>
              <w:t>under voltage load shed</w:t>
            </w:r>
            <w:r w:rsidRPr="00950219">
              <w:rPr>
                <w:sz w:val="18"/>
                <w:szCs w:val="18"/>
              </w:rPr>
              <w:t xml:space="preserve"> </w:t>
            </w:r>
            <w:r>
              <w:rPr>
                <w:sz w:val="18"/>
                <w:szCs w:val="18"/>
              </w:rPr>
              <w:t>p</w:t>
            </w:r>
            <w:r w:rsidRPr="00950219">
              <w:rPr>
                <w:sz w:val="18"/>
                <w:szCs w:val="18"/>
              </w:rPr>
              <w:t>rogram specification</w:t>
            </w:r>
            <w:r>
              <w:rPr>
                <w:sz w:val="18"/>
                <w:szCs w:val="18"/>
              </w:rPr>
              <w:t>(</w:t>
            </w:r>
            <w:r w:rsidRPr="00950219">
              <w:rPr>
                <w:sz w:val="18"/>
                <w:szCs w:val="18"/>
              </w:rPr>
              <w:t>s</w:t>
            </w:r>
            <w:r>
              <w:rPr>
                <w:sz w:val="18"/>
                <w:szCs w:val="18"/>
              </w:rPr>
              <w:t>)</w:t>
            </w:r>
            <w:r w:rsidRPr="00950219">
              <w:rPr>
                <w:sz w:val="18"/>
                <w:szCs w:val="18"/>
              </w:rPr>
              <w:t xml:space="preserve"> </w:t>
            </w:r>
            <w:r>
              <w:rPr>
                <w:sz w:val="18"/>
                <w:szCs w:val="18"/>
              </w:rPr>
              <w:t>provided in AR2 (</w:t>
            </w:r>
            <w:proofErr w:type="spellStart"/>
            <w:r>
              <w:rPr>
                <w:sz w:val="18"/>
                <w:szCs w:val="18"/>
              </w:rPr>
              <w:t>i</w:t>
            </w:r>
            <w:proofErr w:type="spellEnd"/>
            <w:r>
              <w:rPr>
                <w:sz w:val="18"/>
                <w:szCs w:val="18"/>
              </w:rPr>
              <w:t>)</w:t>
            </w:r>
            <w:r w:rsidRPr="00950219">
              <w:rPr>
                <w:sz w:val="18"/>
                <w:szCs w:val="18"/>
              </w:rPr>
              <w:t xml:space="preserve"> </w:t>
            </w:r>
            <w:r>
              <w:rPr>
                <w:sz w:val="18"/>
                <w:szCs w:val="18"/>
              </w:rPr>
              <w:t>had their</w:t>
            </w:r>
            <w:r w:rsidRPr="00950219">
              <w:rPr>
                <w:sz w:val="18"/>
                <w:szCs w:val="18"/>
              </w:rPr>
              <w:t xml:space="preserve"> specified action</w:t>
            </w:r>
            <w:r>
              <w:rPr>
                <w:sz w:val="18"/>
                <w:szCs w:val="18"/>
              </w:rPr>
              <w:t>(</w:t>
            </w:r>
            <w:r w:rsidRPr="00950219">
              <w:rPr>
                <w:sz w:val="18"/>
                <w:szCs w:val="18"/>
              </w:rPr>
              <w:t>s</w:t>
            </w:r>
            <w:r>
              <w:rPr>
                <w:sz w:val="18"/>
                <w:szCs w:val="18"/>
              </w:rPr>
              <w:t>)</w:t>
            </w:r>
            <w:r w:rsidRPr="00950219">
              <w:rPr>
                <w:sz w:val="18"/>
                <w:szCs w:val="18"/>
              </w:rPr>
              <w:t xml:space="preserve"> </w:t>
            </w:r>
            <w:r>
              <w:rPr>
                <w:sz w:val="18"/>
                <w:szCs w:val="18"/>
              </w:rPr>
              <w:t xml:space="preserve">completed </w:t>
            </w:r>
            <w:r w:rsidRPr="00950219">
              <w:rPr>
                <w:sz w:val="18"/>
                <w:szCs w:val="18"/>
              </w:rPr>
              <w:t>within the specified timeframe</w:t>
            </w:r>
            <w:r>
              <w:rPr>
                <w:sz w:val="18"/>
                <w:szCs w:val="18"/>
              </w:rPr>
              <w:t>(</w:t>
            </w:r>
            <w:r w:rsidRPr="00950219">
              <w:rPr>
                <w:sz w:val="18"/>
                <w:szCs w:val="18"/>
              </w:rPr>
              <w:t>s</w:t>
            </w:r>
            <w:r>
              <w:rPr>
                <w:sz w:val="18"/>
                <w:szCs w:val="18"/>
              </w:rPr>
              <w:t>)</w:t>
            </w:r>
            <w:r w:rsidRPr="00F110BD">
              <w:rPr>
                <w:sz w:val="18"/>
                <w:szCs w:val="18"/>
              </w:rPr>
              <w:t>.</w:t>
            </w:r>
          </w:p>
          <w:p w14:paraId="2907DAF5" w14:textId="70C1955D" w:rsidR="00095296" w:rsidRPr="00BF0E15" w:rsidRDefault="00095296" w:rsidP="00BF0E15">
            <w:pPr>
              <w:pStyle w:val="BodyText"/>
              <w:spacing w:after="60" w:line="220" w:lineRule="exact"/>
              <w:rPr>
                <w:sz w:val="18"/>
                <w:szCs w:val="18"/>
                <w:lang w:val="en-CA"/>
              </w:rPr>
            </w:pPr>
          </w:p>
        </w:tc>
        <w:tc>
          <w:tcPr>
            <w:tcW w:w="667" w:type="pct"/>
            <w:tcBorders>
              <w:top w:val="single" w:sz="4" w:space="0" w:color="auto"/>
              <w:left w:val="single" w:sz="8" w:space="0" w:color="00407A"/>
              <w:bottom w:val="single" w:sz="8" w:space="0" w:color="00407A"/>
              <w:right w:val="nil"/>
            </w:tcBorders>
          </w:tcPr>
          <w:p w14:paraId="2D67B2A9" w14:textId="02856B4B" w:rsidR="00095296" w:rsidRDefault="00095296" w:rsidP="006342CB">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AR3 (iii) submitted evidence:</w:t>
            </w:r>
          </w:p>
          <w:p w14:paraId="7E3DC612" w14:textId="77777777" w:rsidR="00095296" w:rsidRDefault="00095296" w:rsidP="00BF0E15">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22E4A816" w14:textId="77777777" w:rsidR="00095296" w:rsidRDefault="00095296" w:rsidP="00BF0E15">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384FED13" w14:textId="4C0B6DFC" w:rsidR="00095296" w:rsidRPr="00CC0915" w:rsidRDefault="00095296" w:rsidP="006342CB">
            <w:pPr>
              <w:pStyle w:val="BodyText"/>
              <w:spacing w:after="60" w:line="220" w:lineRule="exact"/>
              <w:rPr>
                <w:sz w:val="18"/>
                <w:szCs w:val="18"/>
              </w:rPr>
            </w:pPr>
            <w:r w:rsidRPr="00E62966">
              <w:rPr>
                <w:sz w:val="18"/>
                <w:szCs w:val="18"/>
              </w:rPr>
              <w:t xml:space="preserve">Review the evidence </w:t>
            </w:r>
            <w:r>
              <w:rPr>
                <w:sz w:val="18"/>
                <w:szCs w:val="18"/>
              </w:rPr>
              <w:t xml:space="preserve">provided </w:t>
            </w:r>
            <w:r w:rsidRPr="00E62966">
              <w:rPr>
                <w:sz w:val="18"/>
                <w:szCs w:val="18"/>
              </w:rPr>
              <w:t>for</w:t>
            </w:r>
            <w:r>
              <w:rPr>
                <w:sz w:val="18"/>
                <w:szCs w:val="18"/>
              </w:rPr>
              <w:t xml:space="preserve"> completion of the </w:t>
            </w:r>
            <w:proofErr w:type="gramStart"/>
            <w:r w:rsidRPr="00C3740B">
              <w:rPr>
                <w:b/>
                <w:bCs/>
                <w:sz w:val="18"/>
                <w:szCs w:val="18"/>
              </w:rPr>
              <w:t>under voltage</w:t>
            </w:r>
            <w:proofErr w:type="gramEnd"/>
            <w:r w:rsidRPr="00C3740B">
              <w:rPr>
                <w:b/>
                <w:bCs/>
                <w:sz w:val="18"/>
                <w:szCs w:val="18"/>
              </w:rPr>
              <w:t xml:space="preserve"> load shed</w:t>
            </w:r>
            <w:r w:rsidRPr="00950219">
              <w:rPr>
                <w:sz w:val="18"/>
                <w:szCs w:val="18"/>
              </w:rPr>
              <w:t xml:space="preserve"> </w:t>
            </w:r>
            <w:r>
              <w:rPr>
                <w:sz w:val="18"/>
                <w:szCs w:val="18"/>
              </w:rPr>
              <w:t>p</w:t>
            </w:r>
            <w:r w:rsidRPr="00950219">
              <w:rPr>
                <w:sz w:val="18"/>
                <w:szCs w:val="18"/>
              </w:rPr>
              <w:t>rogram specification</w:t>
            </w:r>
            <w:r>
              <w:rPr>
                <w:sz w:val="18"/>
                <w:szCs w:val="18"/>
              </w:rPr>
              <w:t>(</w:t>
            </w:r>
            <w:r w:rsidRPr="00950219">
              <w:rPr>
                <w:sz w:val="18"/>
                <w:szCs w:val="18"/>
              </w:rPr>
              <w:t>s</w:t>
            </w:r>
            <w:r>
              <w:rPr>
                <w:sz w:val="18"/>
                <w:szCs w:val="18"/>
              </w:rPr>
              <w:t xml:space="preserve">) and verify that it demonstrates that all specific actions were satisfied and </w:t>
            </w:r>
            <w:proofErr w:type="spellStart"/>
            <w:r>
              <w:rPr>
                <w:sz w:val="18"/>
                <w:szCs w:val="18"/>
              </w:rPr>
              <w:t>implementented</w:t>
            </w:r>
            <w:proofErr w:type="spellEnd"/>
            <w:r>
              <w:rPr>
                <w:sz w:val="18"/>
                <w:szCs w:val="18"/>
              </w:rPr>
              <w:t xml:space="preserve"> in accordance with the specified timeframe(s).</w:t>
            </w:r>
          </w:p>
        </w:tc>
        <w:tc>
          <w:tcPr>
            <w:tcW w:w="767" w:type="pct"/>
            <w:tcBorders>
              <w:top w:val="single" w:sz="4" w:space="0" w:color="auto"/>
              <w:left w:val="single" w:sz="8" w:space="0" w:color="00407A"/>
              <w:bottom w:val="single" w:sz="8" w:space="0" w:color="00407A"/>
              <w:right w:val="single" w:sz="4" w:space="0" w:color="auto"/>
            </w:tcBorders>
          </w:tcPr>
          <w:p w14:paraId="6D46BE2D" w14:textId="77777777" w:rsidR="00095296" w:rsidRPr="00C82656" w:rsidRDefault="00095296" w:rsidP="00C82656">
            <w:pPr>
              <w:pStyle w:val="RSAWAuditorNotes"/>
              <w:rPr>
                <w:i/>
                <w:szCs w:val="18"/>
              </w:rPr>
            </w:pPr>
            <w:r w:rsidRPr="00C82656">
              <w:rPr>
                <w:i/>
                <w:szCs w:val="18"/>
              </w:rPr>
              <w:t>For AESO use only</w:t>
            </w:r>
          </w:p>
        </w:tc>
      </w:tr>
      <w:tr w:rsidR="00095296" w14:paraId="60FABB52" w14:textId="77777777" w:rsidTr="00F3543B">
        <w:tc>
          <w:tcPr>
            <w:tcW w:w="1300" w:type="pct"/>
            <w:vMerge/>
            <w:tcBorders>
              <w:left w:val="single" w:sz="4" w:space="0" w:color="auto"/>
              <w:right w:val="single" w:sz="8" w:space="0" w:color="00407A"/>
            </w:tcBorders>
          </w:tcPr>
          <w:p w14:paraId="27CEECEC" w14:textId="77777777" w:rsidR="00095296" w:rsidRPr="00CC0915" w:rsidRDefault="00095296" w:rsidP="00035957">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1742D1D7" w14:textId="77A00CB3" w:rsidR="00095296" w:rsidRPr="00BF2EB9" w:rsidRDefault="00095296" w:rsidP="00C3740B">
            <w:pPr>
              <w:numPr>
                <w:ilvl w:val="0"/>
                <w:numId w:val="12"/>
              </w:numPr>
              <w:tabs>
                <w:tab w:val="clear" w:pos="720"/>
              </w:tabs>
              <w:spacing w:before="60" w:after="60" w:line="220" w:lineRule="exact"/>
              <w:ind w:left="424" w:hanging="424"/>
              <w:jc w:val="left"/>
              <w:rPr>
                <w:rFonts w:cs="Arial"/>
                <w:sz w:val="18"/>
                <w:szCs w:val="18"/>
                <w:lang w:val="en-CA"/>
              </w:rPr>
            </w:pPr>
            <w:proofErr w:type="gramStart"/>
            <w:r w:rsidRPr="00950219">
              <w:rPr>
                <w:sz w:val="18"/>
                <w:szCs w:val="18"/>
              </w:rPr>
              <w:t>Date</w:t>
            </w:r>
            <w:r>
              <w:rPr>
                <w:sz w:val="18"/>
                <w:szCs w:val="18"/>
              </w:rPr>
              <w:t>d</w:t>
            </w:r>
            <w:r w:rsidRPr="00950219">
              <w:rPr>
                <w:sz w:val="18"/>
                <w:szCs w:val="18"/>
              </w:rPr>
              <w:t>-documentation</w:t>
            </w:r>
            <w:proofErr w:type="gramEnd"/>
            <w:r w:rsidRPr="00950219">
              <w:rPr>
                <w:sz w:val="18"/>
                <w:szCs w:val="18"/>
              </w:rPr>
              <w:t xml:space="preserve"> demonstrating th</w:t>
            </w:r>
            <w:r>
              <w:rPr>
                <w:sz w:val="18"/>
                <w:szCs w:val="18"/>
              </w:rPr>
              <w:t>at</w:t>
            </w:r>
            <w:r w:rsidRPr="00950219">
              <w:rPr>
                <w:sz w:val="18"/>
                <w:szCs w:val="18"/>
              </w:rPr>
              <w:t xml:space="preserve"> the </w:t>
            </w:r>
            <w:r w:rsidRPr="00C3740B">
              <w:rPr>
                <w:b/>
                <w:bCs/>
                <w:sz w:val="18"/>
                <w:szCs w:val="18"/>
              </w:rPr>
              <w:t>under voltage load shed</w:t>
            </w:r>
            <w:r w:rsidRPr="00950219">
              <w:rPr>
                <w:sz w:val="18"/>
                <w:szCs w:val="18"/>
              </w:rPr>
              <w:t xml:space="preserve"> </w:t>
            </w:r>
            <w:r>
              <w:rPr>
                <w:sz w:val="18"/>
                <w:szCs w:val="18"/>
              </w:rPr>
              <w:t>c</w:t>
            </w:r>
            <w:r w:rsidRPr="00BF2EB9">
              <w:rPr>
                <w:sz w:val="18"/>
                <w:szCs w:val="18"/>
              </w:rPr>
              <w:t>orrective action plan</w:t>
            </w:r>
            <w:r>
              <w:rPr>
                <w:sz w:val="18"/>
                <w:szCs w:val="18"/>
              </w:rPr>
              <w:t>(s) provided in AR2 (ii)</w:t>
            </w:r>
            <w:r w:rsidRPr="00950219">
              <w:rPr>
                <w:sz w:val="18"/>
                <w:szCs w:val="18"/>
              </w:rPr>
              <w:t xml:space="preserve"> </w:t>
            </w:r>
            <w:r>
              <w:rPr>
                <w:sz w:val="18"/>
                <w:szCs w:val="18"/>
              </w:rPr>
              <w:t>were</w:t>
            </w:r>
            <w:r w:rsidRPr="00950219">
              <w:rPr>
                <w:sz w:val="18"/>
                <w:szCs w:val="18"/>
              </w:rPr>
              <w:t xml:space="preserve"> </w:t>
            </w:r>
            <w:r>
              <w:rPr>
                <w:sz w:val="18"/>
                <w:szCs w:val="18"/>
              </w:rPr>
              <w:t xml:space="preserve">completed </w:t>
            </w:r>
            <w:r w:rsidRPr="00950219">
              <w:rPr>
                <w:sz w:val="18"/>
                <w:szCs w:val="18"/>
              </w:rPr>
              <w:t>within the specified timeframe</w:t>
            </w:r>
            <w:r>
              <w:rPr>
                <w:sz w:val="18"/>
                <w:szCs w:val="18"/>
              </w:rPr>
              <w:t>(s)</w:t>
            </w:r>
            <w:r w:rsidRPr="00BF2EB9">
              <w:rPr>
                <w:rFonts w:cs="Arial"/>
                <w:sz w:val="18"/>
                <w:szCs w:val="18"/>
              </w:rPr>
              <w:t>.</w:t>
            </w:r>
          </w:p>
          <w:p w14:paraId="4863D17B" w14:textId="3803B18A" w:rsidR="00095296" w:rsidRPr="00CC0915" w:rsidRDefault="00095296" w:rsidP="00BF0E15">
            <w:pPr>
              <w:pStyle w:val="BodyText"/>
              <w:spacing w:after="60" w:line="220" w:lineRule="exact"/>
              <w:rPr>
                <w:sz w:val="18"/>
                <w:szCs w:val="18"/>
              </w:rPr>
            </w:pPr>
          </w:p>
        </w:tc>
        <w:tc>
          <w:tcPr>
            <w:tcW w:w="667" w:type="pct"/>
            <w:tcBorders>
              <w:top w:val="single" w:sz="4" w:space="0" w:color="auto"/>
              <w:left w:val="single" w:sz="8" w:space="0" w:color="00407A"/>
              <w:bottom w:val="single" w:sz="8" w:space="0" w:color="00407A"/>
              <w:right w:val="nil"/>
            </w:tcBorders>
          </w:tcPr>
          <w:p w14:paraId="4C2B6490" w14:textId="4DFBD7BF" w:rsidR="00095296" w:rsidRDefault="00095296" w:rsidP="00825E67">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AR3 (iv) submitted evidence:</w:t>
            </w:r>
          </w:p>
          <w:p w14:paraId="11A91E0B" w14:textId="77777777" w:rsidR="00095296" w:rsidRPr="00CC0915" w:rsidRDefault="00095296" w:rsidP="00BF0E15">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1FF24937" w14:textId="77777777" w:rsidR="00095296" w:rsidRPr="00CC0915" w:rsidRDefault="00095296" w:rsidP="00BF0E15">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2CEF85D1" w14:textId="6C2273A4" w:rsidR="00095296" w:rsidRPr="00CC0915" w:rsidRDefault="00095296" w:rsidP="003C5B19">
            <w:pPr>
              <w:pStyle w:val="BodyText"/>
              <w:spacing w:after="60" w:line="220" w:lineRule="exact"/>
              <w:rPr>
                <w:sz w:val="18"/>
                <w:szCs w:val="18"/>
              </w:rPr>
            </w:pPr>
            <w:r w:rsidRPr="00E62966">
              <w:rPr>
                <w:sz w:val="18"/>
                <w:szCs w:val="18"/>
              </w:rPr>
              <w:t xml:space="preserve">Review the evidence </w:t>
            </w:r>
            <w:r>
              <w:rPr>
                <w:sz w:val="18"/>
                <w:szCs w:val="18"/>
              </w:rPr>
              <w:t xml:space="preserve">provided </w:t>
            </w:r>
            <w:r w:rsidRPr="00E62966">
              <w:rPr>
                <w:sz w:val="18"/>
                <w:szCs w:val="18"/>
              </w:rPr>
              <w:t>for</w:t>
            </w:r>
            <w:r>
              <w:rPr>
                <w:sz w:val="18"/>
                <w:szCs w:val="18"/>
              </w:rPr>
              <w:t xml:space="preserve"> completion of the </w:t>
            </w:r>
            <w:proofErr w:type="gramStart"/>
            <w:r w:rsidRPr="00C3740B">
              <w:rPr>
                <w:b/>
                <w:bCs/>
                <w:sz w:val="18"/>
                <w:szCs w:val="18"/>
              </w:rPr>
              <w:t>under voltage</w:t>
            </w:r>
            <w:proofErr w:type="gramEnd"/>
            <w:r w:rsidRPr="00C3740B">
              <w:rPr>
                <w:b/>
                <w:bCs/>
                <w:sz w:val="18"/>
                <w:szCs w:val="18"/>
              </w:rPr>
              <w:t xml:space="preserve"> load shed</w:t>
            </w:r>
            <w:r w:rsidRPr="00950219">
              <w:rPr>
                <w:sz w:val="18"/>
                <w:szCs w:val="18"/>
              </w:rPr>
              <w:t xml:space="preserve"> </w:t>
            </w:r>
            <w:r>
              <w:rPr>
                <w:sz w:val="18"/>
                <w:szCs w:val="18"/>
              </w:rPr>
              <w:t>c</w:t>
            </w:r>
            <w:r w:rsidRPr="00BF2EB9">
              <w:rPr>
                <w:sz w:val="18"/>
                <w:szCs w:val="18"/>
              </w:rPr>
              <w:t>orrective action plan</w:t>
            </w:r>
            <w:r>
              <w:rPr>
                <w:sz w:val="18"/>
                <w:szCs w:val="18"/>
              </w:rPr>
              <w:t xml:space="preserve">(s) and verify that it demonstrates that all specific actions were satisfied and </w:t>
            </w:r>
            <w:proofErr w:type="spellStart"/>
            <w:r>
              <w:rPr>
                <w:sz w:val="18"/>
                <w:szCs w:val="18"/>
              </w:rPr>
              <w:t>implementented</w:t>
            </w:r>
            <w:proofErr w:type="spellEnd"/>
            <w:r>
              <w:rPr>
                <w:sz w:val="18"/>
                <w:szCs w:val="18"/>
              </w:rPr>
              <w:t xml:space="preserve"> in accordance with the specified timeframes.</w:t>
            </w:r>
          </w:p>
        </w:tc>
        <w:tc>
          <w:tcPr>
            <w:tcW w:w="767" w:type="pct"/>
            <w:tcBorders>
              <w:top w:val="single" w:sz="4" w:space="0" w:color="auto"/>
              <w:left w:val="single" w:sz="8" w:space="0" w:color="00407A"/>
              <w:bottom w:val="single" w:sz="8" w:space="0" w:color="00407A"/>
              <w:right w:val="single" w:sz="4" w:space="0" w:color="auto"/>
            </w:tcBorders>
          </w:tcPr>
          <w:p w14:paraId="7BED7DA9" w14:textId="77777777" w:rsidR="00095296" w:rsidRPr="00C82656" w:rsidRDefault="00095296" w:rsidP="00C82656">
            <w:pPr>
              <w:pStyle w:val="RSAWAuditorNotes"/>
              <w:rPr>
                <w:i/>
                <w:szCs w:val="18"/>
              </w:rPr>
            </w:pPr>
            <w:r w:rsidRPr="00C82656">
              <w:rPr>
                <w:i/>
                <w:szCs w:val="18"/>
              </w:rPr>
              <w:t>For AESO use only</w:t>
            </w:r>
          </w:p>
        </w:tc>
      </w:tr>
      <w:tr w:rsidR="00095296" w14:paraId="47EBC2DB" w14:textId="77777777" w:rsidTr="00511E0F">
        <w:tc>
          <w:tcPr>
            <w:tcW w:w="1300" w:type="pct"/>
            <w:vMerge/>
            <w:tcBorders>
              <w:left w:val="single" w:sz="4" w:space="0" w:color="auto"/>
              <w:bottom w:val="single" w:sz="8" w:space="0" w:color="00407A"/>
              <w:right w:val="single" w:sz="8" w:space="0" w:color="00407A"/>
            </w:tcBorders>
          </w:tcPr>
          <w:p w14:paraId="7C8063BF" w14:textId="77777777" w:rsidR="00095296" w:rsidRPr="00CC0915" w:rsidRDefault="00095296" w:rsidP="00095296">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73CB493E" w14:textId="77777777" w:rsidR="00095296" w:rsidRDefault="00095296" w:rsidP="00095296">
            <w:pPr>
              <w:numPr>
                <w:ilvl w:val="0"/>
                <w:numId w:val="12"/>
              </w:numPr>
              <w:tabs>
                <w:tab w:val="clear" w:pos="720"/>
              </w:tabs>
              <w:spacing w:before="60" w:after="60" w:line="220" w:lineRule="exact"/>
              <w:ind w:left="424" w:hanging="424"/>
              <w:jc w:val="left"/>
              <w:rPr>
                <w:sz w:val="18"/>
                <w:szCs w:val="18"/>
              </w:rPr>
            </w:pPr>
            <w:r>
              <w:rPr>
                <w:sz w:val="18"/>
                <w:szCs w:val="18"/>
              </w:rPr>
              <w:t>A</w:t>
            </w:r>
            <w:r w:rsidRPr="00095296">
              <w:rPr>
                <w:sz w:val="18"/>
                <w:szCs w:val="18"/>
              </w:rPr>
              <w:t>ny other evidence to demonstrate compliance with R</w:t>
            </w:r>
            <w:r>
              <w:rPr>
                <w:sz w:val="18"/>
                <w:szCs w:val="18"/>
              </w:rPr>
              <w:t>2</w:t>
            </w:r>
            <w:r w:rsidRPr="00095296">
              <w:rPr>
                <w:sz w:val="18"/>
                <w:szCs w:val="18"/>
              </w:rPr>
              <w:t>.</w:t>
            </w:r>
          </w:p>
          <w:p w14:paraId="36B0B079" w14:textId="77777777" w:rsidR="001450A2" w:rsidRDefault="001450A2" w:rsidP="001450A2">
            <w:pPr>
              <w:tabs>
                <w:tab w:val="clear" w:pos="720"/>
              </w:tabs>
              <w:spacing w:before="60" w:after="60" w:line="220" w:lineRule="exact"/>
              <w:jc w:val="left"/>
              <w:rPr>
                <w:sz w:val="18"/>
                <w:szCs w:val="18"/>
              </w:rPr>
            </w:pPr>
          </w:p>
          <w:p w14:paraId="647F97A3" w14:textId="58C5C8AE" w:rsidR="001450A2" w:rsidRPr="00950219" w:rsidRDefault="001450A2" w:rsidP="001450A2">
            <w:pPr>
              <w:tabs>
                <w:tab w:val="clear" w:pos="720"/>
              </w:tabs>
              <w:spacing w:before="60" w:after="60" w:line="220" w:lineRule="exact"/>
              <w:jc w:val="left"/>
              <w:rPr>
                <w:sz w:val="18"/>
                <w:szCs w:val="18"/>
              </w:rPr>
            </w:pPr>
          </w:p>
        </w:tc>
        <w:tc>
          <w:tcPr>
            <w:tcW w:w="667" w:type="pct"/>
            <w:tcBorders>
              <w:top w:val="single" w:sz="4" w:space="0" w:color="auto"/>
              <w:left w:val="single" w:sz="8" w:space="0" w:color="00407A"/>
              <w:bottom w:val="single" w:sz="8" w:space="0" w:color="00407A"/>
              <w:right w:val="nil"/>
            </w:tcBorders>
          </w:tcPr>
          <w:p w14:paraId="11329A42" w14:textId="77777777" w:rsidR="00095296" w:rsidRDefault="00095296" w:rsidP="00095296">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p w14:paraId="0DE92ECC" w14:textId="77777777" w:rsidR="00095296" w:rsidRDefault="00095296" w:rsidP="00095296">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45B4EEC6" w14:textId="5D54A0D4" w:rsidR="00095296" w:rsidRDefault="00095296" w:rsidP="00095296">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4938F147" w14:textId="7A8A503D" w:rsidR="00095296" w:rsidRPr="00E62966" w:rsidRDefault="00095296" w:rsidP="00095296">
            <w:pPr>
              <w:pStyle w:val="BodyText"/>
              <w:spacing w:after="60" w:line="220" w:lineRule="exact"/>
              <w:rPr>
                <w:sz w:val="18"/>
                <w:szCs w:val="18"/>
              </w:rPr>
            </w:pPr>
            <w:r>
              <w:rPr>
                <w:sz w:val="18"/>
                <w:szCs w:val="18"/>
              </w:rPr>
              <w:t xml:space="preserve">Review any other evidence submitted to determine whether it meets the intent of R2.  </w:t>
            </w:r>
          </w:p>
        </w:tc>
        <w:tc>
          <w:tcPr>
            <w:tcW w:w="767" w:type="pct"/>
            <w:tcBorders>
              <w:top w:val="single" w:sz="4" w:space="0" w:color="auto"/>
              <w:left w:val="single" w:sz="8" w:space="0" w:color="00407A"/>
              <w:bottom w:val="single" w:sz="8" w:space="0" w:color="00407A"/>
              <w:right w:val="single" w:sz="4" w:space="0" w:color="auto"/>
            </w:tcBorders>
          </w:tcPr>
          <w:p w14:paraId="288D1858" w14:textId="3E0C2AD7" w:rsidR="00095296" w:rsidRPr="00C82656" w:rsidRDefault="00095296" w:rsidP="00095296">
            <w:pPr>
              <w:pStyle w:val="RSAWAuditorNotes"/>
              <w:rPr>
                <w:i/>
                <w:szCs w:val="18"/>
              </w:rPr>
            </w:pPr>
            <w:r w:rsidRPr="00083555">
              <w:rPr>
                <w:i/>
                <w:szCs w:val="18"/>
              </w:rPr>
              <w:t>For AESO use only</w:t>
            </w:r>
          </w:p>
        </w:tc>
      </w:tr>
      <w:tr w:rsidR="00191E66" w14:paraId="786F4D9A" w14:textId="77777777" w:rsidTr="0043181D">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0DF12D9B" w14:textId="44ECFA2B" w:rsidR="00191E66" w:rsidRPr="003D223B" w:rsidRDefault="001450A2" w:rsidP="003C5B19">
            <w:pPr>
              <w:pStyle w:val="BodyText"/>
              <w:spacing w:after="60" w:line="220" w:lineRule="exact"/>
              <w:rPr>
                <w:b/>
              </w:rPr>
            </w:pPr>
            <w:r w:rsidRPr="003D223B">
              <w:rPr>
                <w:b/>
                <w:bCs/>
              </w:rPr>
              <w:lastRenderedPageBreak/>
              <w:t>F</w:t>
            </w:r>
            <w:r w:rsidRPr="0043181D">
              <w:rPr>
                <w:b/>
              </w:rPr>
              <w:t>indi</w:t>
            </w:r>
            <w:r w:rsidRPr="003D223B">
              <w:rPr>
                <w:b/>
              </w:rPr>
              <w:t>ngs</w:t>
            </w:r>
          </w:p>
        </w:tc>
      </w:tr>
      <w:tr w:rsidR="00191E66" w14:paraId="7C7429D0" w14:textId="77777777" w:rsidTr="003D223B">
        <w:trPr>
          <w:trHeight w:val="367"/>
        </w:trPr>
        <w:tc>
          <w:tcPr>
            <w:tcW w:w="5000" w:type="pct"/>
            <w:gridSpan w:val="6"/>
            <w:tcBorders>
              <w:left w:val="single" w:sz="4" w:space="0" w:color="auto"/>
              <w:bottom w:val="single" w:sz="8" w:space="0" w:color="00407A"/>
              <w:right w:val="single" w:sz="4" w:space="0" w:color="auto"/>
            </w:tcBorders>
          </w:tcPr>
          <w:p w14:paraId="6100F2EC" w14:textId="77777777" w:rsidR="00191E66" w:rsidRPr="00CC0915" w:rsidRDefault="003A38B6" w:rsidP="003A38B6">
            <w:pPr>
              <w:pStyle w:val="RSAWTableText"/>
              <w:rPr>
                <w:rFonts w:cs="Times New Roman"/>
                <w:sz w:val="20"/>
                <w:szCs w:val="24"/>
              </w:rPr>
            </w:pPr>
            <w:r w:rsidRPr="00C82656">
              <w:rPr>
                <w:i/>
              </w:rPr>
              <w:t>For AESO use only</w:t>
            </w:r>
          </w:p>
        </w:tc>
      </w:tr>
    </w:tbl>
    <w:p w14:paraId="0F7507DA" w14:textId="77777777" w:rsidR="00083555" w:rsidRDefault="00335C44">
      <w:pPr>
        <w:tabs>
          <w:tab w:val="clear" w:pos="720"/>
        </w:tabs>
        <w:spacing w:before="0" w:after="0" w:line="240" w:lineRule="auto"/>
        <w:jc w:val="left"/>
        <w:rPr>
          <w:rFonts w:cs="Arial"/>
        </w:rPr>
      </w:pPr>
      <w:r>
        <w:br w:type="page"/>
      </w:r>
    </w:p>
    <w:tbl>
      <w:tblPr>
        <w:tblW w:w="5224"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5723"/>
        <w:gridCol w:w="2937"/>
        <w:gridCol w:w="2937"/>
        <w:gridCol w:w="2761"/>
        <w:gridCol w:w="4280"/>
        <w:gridCol w:w="3377"/>
      </w:tblGrid>
      <w:tr w:rsidR="00083555" w14:paraId="23B9F7D7" w14:textId="77777777" w:rsidTr="00BF0E15">
        <w:trPr>
          <w:trHeight w:val="372"/>
          <w:tblHeader/>
        </w:trPr>
        <w:tc>
          <w:tcPr>
            <w:tcW w:w="1300" w:type="pct"/>
            <w:tcBorders>
              <w:top w:val="single" w:sz="8" w:space="0" w:color="00477F"/>
              <w:left w:val="nil"/>
              <w:bottom w:val="single" w:sz="8" w:space="0" w:color="00477F"/>
              <w:right w:val="single" w:sz="8" w:space="0" w:color="00477F"/>
            </w:tcBorders>
            <w:shd w:val="clear" w:color="auto" w:fill="00477F"/>
            <w:noWrap/>
          </w:tcPr>
          <w:p w14:paraId="17BAF044" w14:textId="77777777" w:rsidR="00083555" w:rsidRPr="006B4943" w:rsidRDefault="00083555" w:rsidP="00BF0E15">
            <w:pPr>
              <w:pStyle w:val="BodyText"/>
              <w:spacing w:after="60" w:line="220" w:lineRule="exact"/>
              <w:rPr>
                <w:b/>
              </w:rPr>
            </w:pPr>
            <w:r>
              <w:rPr>
                <w:b/>
              </w:rPr>
              <w:lastRenderedPageBreak/>
              <w:t>Requirement and Measure</w:t>
            </w:r>
          </w:p>
        </w:tc>
        <w:tc>
          <w:tcPr>
            <w:tcW w:w="667" w:type="pct"/>
            <w:tcBorders>
              <w:top w:val="single" w:sz="8" w:space="0" w:color="00477F"/>
              <w:left w:val="single" w:sz="8" w:space="0" w:color="00477F"/>
              <w:bottom w:val="single" w:sz="8" w:space="0" w:color="00477F"/>
              <w:right w:val="single" w:sz="8" w:space="0" w:color="00477F"/>
            </w:tcBorders>
            <w:shd w:val="clear" w:color="auto" w:fill="00477F"/>
          </w:tcPr>
          <w:p w14:paraId="79A031C6" w14:textId="77777777" w:rsidR="00083555" w:rsidRPr="006B4943" w:rsidRDefault="00083555" w:rsidP="00BF0E15">
            <w:pPr>
              <w:pStyle w:val="BodyText"/>
              <w:spacing w:after="60" w:line="220" w:lineRule="exact"/>
              <w:rPr>
                <w:b/>
              </w:rPr>
            </w:pPr>
            <w:r>
              <w:rPr>
                <w:b/>
              </w:rPr>
              <w:t>Evidence Submission</w:t>
            </w:r>
          </w:p>
        </w:tc>
        <w:tc>
          <w:tcPr>
            <w:tcW w:w="667" w:type="pct"/>
            <w:tcBorders>
              <w:top w:val="single" w:sz="8" w:space="0" w:color="00477F"/>
              <w:left w:val="single" w:sz="8" w:space="0" w:color="00477F"/>
              <w:bottom w:val="single" w:sz="8" w:space="0" w:color="00477F"/>
              <w:right w:val="nil"/>
            </w:tcBorders>
            <w:shd w:val="clear" w:color="auto" w:fill="00477F"/>
          </w:tcPr>
          <w:p w14:paraId="11A2674D" w14:textId="77777777" w:rsidR="00083555" w:rsidRPr="006B4943" w:rsidRDefault="00083555" w:rsidP="00BF0E15">
            <w:pPr>
              <w:pStyle w:val="BodyText"/>
              <w:spacing w:after="60" w:line="220" w:lineRule="exact"/>
              <w:rPr>
                <w:b/>
              </w:rPr>
            </w:pPr>
            <w:r>
              <w:rPr>
                <w:b/>
              </w:rPr>
              <w:t>Evidence Description</w:t>
            </w:r>
          </w:p>
        </w:tc>
        <w:tc>
          <w:tcPr>
            <w:tcW w:w="627" w:type="pct"/>
            <w:tcBorders>
              <w:top w:val="single" w:sz="8" w:space="0" w:color="00477F"/>
              <w:left w:val="single" w:sz="8" w:space="0" w:color="00477F"/>
              <w:bottom w:val="single" w:sz="8" w:space="0" w:color="00477F"/>
              <w:right w:val="nil"/>
            </w:tcBorders>
            <w:shd w:val="clear" w:color="auto" w:fill="00477F"/>
          </w:tcPr>
          <w:p w14:paraId="1E61BDE1" w14:textId="77777777" w:rsidR="00083555" w:rsidRPr="006B4943" w:rsidRDefault="00083555" w:rsidP="00BF0E15">
            <w:pPr>
              <w:pStyle w:val="BodyText"/>
              <w:spacing w:after="60" w:line="220" w:lineRule="exact"/>
              <w:rPr>
                <w:b/>
              </w:rPr>
            </w:pPr>
            <w:r>
              <w:rPr>
                <w:b/>
              </w:rPr>
              <w:t>Evidence</w:t>
            </w:r>
          </w:p>
        </w:tc>
        <w:tc>
          <w:tcPr>
            <w:tcW w:w="972" w:type="pct"/>
            <w:tcBorders>
              <w:top w:val="single" w:sz="8" w:space="0" w:color="00477F"/>
              <w:left w:val="single" w:sz="8" w:space="0" w:color="00477F"/>
              <w:bottom w:val="single" w:sz="8" w:space="0" w:color="00477F"/>
              <w:right w:val="nil"/>
            </w:tcBorders>
            <w:shd w:val="clear" w:color="auto" w:fill="00477F"/>
          </w:tcPr>
          <w:p w14:paraId="26BE3077" w14:textId="77777777" w:rsidR="00083555" w:rsidRPr="006B4943" w:rsidRDefault="00083555" w:rsidP="00BF0E15">
            <w:pPr>
              <w:pStyle w:val="BodyText"/>
              <w:spacing w:after="60" w:line="220" w:lineRule="exact"/>
              <w:rPr>
                <w:b/>
              </w:rPr>
            </w:pPr>
            <w:r>
              <w:rPr>
                <w:b/>
              </w:rPr>
              <w:t>Assessment Approach</w:t>
            </w:r>
          </w:p>
        </w:tc>
        <w:tc>
          <w:tcPr>
            <w:tcW w:w="767" w:type="pct"/>
            <w:tcBorders>
              <w:top w:val="single" w:sz="8" w:space="0" w:color="00477F"/>
              <w:left w:val="single" w:sz="8" w:space="0" w:color="00477F"/>
              <w:bottom w:val="single" w:sz="8" w:space="0" w:color="00477F"/>
              <w:right w:val="nil"/>
            </w:tcBorders>
            <w:shd w:val="clear" w:color="auto" w:fill="00477F"/>
          </w:tcPr>
          <w:p w14:paraId="695602E5" w14:textId="77777777" w:rsidR="00083555" w:rsidRPr="006B4943" w:rsidRDefault="00083555" w:rsidP="00BF0E15">
            <w:pPr>
              <w:pStyle w:val="BodyText"/>
              <w:spacing w:after="60" w:line="220" w:lineRule="exact"/>
              <w:rPr>
                <w:b/>
              </w:rPr>
            </w:pPr>
            <w:r>
              <w:rPr>
                <w:b/>
              </w:rPr>
              <w:t>Auditor Notes</w:t>
            </w:r>
          </w:p>
        </w:tc>
      </w:tr>
      <w:tr w:rsidR="00095296" w14:paraId="0512FE72" w14:textId="77777777" w:rsidTr="00BF0E15">
        <w:trPr>
          <w:trHeight w:val="2662"/>
        </w:trPr>
        <w:tc>
          <w:tcPr>
            <w:tcW w:w="1300" w:type="pct"/>
            <w:vMerge w:val="restart"/>
            <w:tcBorders>
              <w:top w:val="single" w:sz="8" w:space="0" w:color="00477F"/>
              <w:left w:val="single" w:sz="4" w:space="0" w:color="auto"/>
              <w:right w:val="single" w:sz="8" w:space="0" w:color="00407A"/>
            </w:tcBorders>
          </w:tcPr>
          <w:p w14:paraId="1815E9F3" w14:textId="57B60A83" w:rsidR="00095296" w:rsidRPr="00812001" w:rsidRDefault="00095296" w:rsidP="00083555">
            <w:pPr>
              <w:pStyle w:val="BodyText"/>
              <w:spacing w:after="60" w:line="220" w:lineRule="exact"/>
              <w:rPr>
                <w:b/>
                <w:bCs/>
                <w:sz w:val="18"/>
                <w:szCs w:val="18"/>
              </w:rPr>
            </w:pPr>
            <w:r w:rsidRPr="00812001">
              <w:rPr>
                <w:b/>
                <w:bCs/>
                <w:sz w:val="18"/>
                <w:szCs w:val="18"/>
              </w:rPr>
              <w:t xml:space="preserve">R7 </w:t>
            </w:r>
            <w:r w:rsidRPr="00812001">
              <w:rPr>
                <w:sz w:val="18"/>
                <w:szCs w:val="18"/>
              </w:rPr>
              <w:t xml:space="preserve">Each </w:t>
            </w:r>
            <w:r w:rsidRPr="00C3740B">
              <w:rPr>
                <w:b/>
                <w:bCs/>
                <w:sz w:val="18"/>
                <w:szCs w:val="18"/>
              </w:rPr>
              <w:t>legal owner</w:t>
            </w:r>
            <w:r w:rsidRPr="00812001">
              <w:rPr>
                <w:b/>
                <w:bCs/>
                <w:sz w:val="18"/>
                <w:szCs w:val="18"/>
              </w:rPr>
              <w:t xml:space="preserve"> </w:t>
            </w:r>
            <w:r w:rsidRPr="00812001">
              <w:rPr>
                <w:sz w:val="18"/>
                <w:szCs w:val="18"/>
              </w:rPr>
              <w:t xml:space="preserve">of a </w:t>
            </w:r>
            <w:r w:rsidRPr="00C3740B">
              <w:rPr>
                <w:b/>
                <w:bCs/>
                <w:sz w:val="18"/>
                <w:szCs w:val="18"/>
              </w:rPr>
              <w:t>transmission facility</w:t>
            </w:r>
            <w:r w:rsidRPr="00C3740B">
              <w:rPr>
                <w:sz w:val="18"/>
                <w:szCs w:val="18"/>
              </w:rPr>
              <w:t>,</w:t>
            </w:r>
            <w:r w:rsidRPr="00812001">
              <w:rPr>
                <w:b/>
                <w:bCs/>
                <w:sz w:val="18"/>
                <w:szCs w:val="18"/>
              </w:rPr>
              <w:t xml:space="preserve"> </w:t>
            </w:r>
            <w:r w:rsidRPr="00C3740B">
              <w:rPr>
                <w:b/>
                <w:bCs/>
                <w:sz w:val="18"/>
                <w:szCs w:val="18"/>
              </w:rPr>
              <w:t>legal owner</w:t>
            </w:r>
            <w:r w:rsidRPr="00812001">
              <w:rPr>
                <w:b/>
                <w:bCs/>
                <w:sz w:val="18"/>
                <w:szCs w:val="18"/>
              </w:rPr>
              <w:t xml:space="preserve"> </w:t>
            </w:r>
            <w:r w:rsidRPr="00812001">
              <w:rPr>
                <w:sz w:val="18"/>
                <w:szCs w:val="18"/>
              </w:rPr>
              <w:t xml:space="preserve">of an </w:t>
            </w:r>
            <w:r w:rsidRPr="00C3740B">
              <w:rPr>
                <w:b/>
                <w:bCs/>
                <w:sz w:val="18"/>
                <w:szCs w:val="18"/>
              </w:rPr>
              <w:t>electric distribution system</w:t>
            </w:r>
            <w:r w:rsidRPr="00812001">
              <w:rPr>
                <w:b/>
                <w:bCs/>
                <w:sz w:val="18"/>
                <w:szCs w:val="18"/>
              </w:rPr>
              <w:t xml:space="preserve">, </w:t>
            </w:r>
            <w:r w:rsidRPr="00812001">
              <w:rPr>
                <w:sz w:val="18"/>
                <w:szCs w:val="18"/>
              </w:rPr>
              <w:t xml:space="preserve">and </w:t>
            </w:r>
            <w:r w:rsidRPr="00C3740B">
              <w:rPr>
                <w:b/>
                <w:bCs/>
                <w:sz w:val="18"/>
                <w:szCs w:val="18"/>
              </w:rPr>
              <w:t>market participant</w:t>
            </w:r>
            <w:r w:rsidRPr="00812001">
              <w:rPr>
                <w:b/>
                <w:bCs/>
                <w:sz w:val="18"/>
                <w:szCs w:val="18"/>
              </w:rPr>
              <w:t xml:space="preserve"> </w:t>
            </w:r>
            <w:r w:rsidRPr="00812001">
              <w:rPr>
                <w:sz w:val="18"/>
                <w:szCs w:val="18"/>
              </w:rPr>
              <w:t xml:space="preserve">receiving service under Rate DTS of the </w:t>
            </w:r>
            <w:r w:rsidRPr="00C3740B">
              <w:rPr>
                <w:b/>
                <w:bCs/>
                <w:sz w:val="18"/>
                <w:szCs w:val="18"/>
              </w:rPr>
              <w:t>ISO tariff</w:t>
            </w:r>
            <w:r w:rsidRPr="00812001">
              <w:rPr>
                <w:b/>
                <w:bCs/>
                <w:sz w:val="18"/>
                <w:szCs w:val="18"/>
              </w:rPr>
              <w:t xml:space="preserve"> </w:t>
            </w:r>
            <w:r w:rsidRPr="00812001">
              <w:rPr>
                <w:sz w:val="18"/>
                <w:szCs w:val="18"/>
              </w:rPr>
              <w:t xml:space="preserve">must provide data to support maintenance of the </w:t>
            </w:r>
            <w:proofErr w:type="gramStart"/>
            <w:r w:rsidRPr="00C3740B">
              <w:rPr>
                <w:b/>
                <w:bCs/>
                <w:sz w:val="18"/>
                <w:szCs w:val="18"/>
              </w:rPr>
              <w:t>under voltage</w:t>
            </w:r>
            <w:proofErr w:type="gramEnd"/>
            <w:r w:rsidRPr="00C3740B">
              <w:rPr>
                <w:b/>
                <w:bCs/>
                <w:sz w:val="18"/>
                <w:szCs w:val="18"/>
              </w:rPr>
              <w:t xml:space="preserve"> load shed</w:t>
            </w:r>
            <w:r w:rsidRPr="00812001">
              <w:rPr>
                <w:b/>
                <w:bCs/>
                <w:sz w:val="18"/>
                <w:szCs w:val="18"/>
              </w:rPr>
              <w:t xml:space="preserve"> </w:t>
            </w:r>
            <w:r w:rsidRPr="00812001">
              <w:rPr>
                <w:sz w:val="18"/>
                <w:szCs w:val="18"/>
              </w:rPr>
              <w:t xml:space="preserve">program to the </w:t>
            </w:r>
            <w:r w:rsidRPr="00C3740B">
              <w:rPr>
                <w:b/>
                <w:bCs/>
                <w:sz w:val="18"/>
                <w:szCs w:val="18"/>
              </w:rPr>
              <w:t>ISO</w:t>
            </w:r>
            <w:r w:rsidRPr="00812001">
              <w:rPr>
                <w:b/>
                <w:bCs/>
                <w:sz w:val="18"/>
                <w:szCs w:val="18"/>
              </w:rPr>
              <w:t xml:space="preserve"> </w:t>
            </w:r>
            <w:r w:rsidRPr="00812001">
              <w:rPr>
                <w:sz w:val="18"/>
                <w:szCs w:val="18"/>
              </w:rPr>
              <w:t xml:space="preserve">according to the schedule the </w:t>
            </w:r>
            <w:r w:rsidRPr="00C3740B">
              <w:rPr>
                <w:b/>
                <w:bCs/>
                <w:sz w:val="18"/>
                <w:szCs w:val="18"/>
              </w:rPr>
              <w:t>ISO</w:t>
            </w:r>
            <w:r w:rsidRPr="00812001">
              <w:rPr>
                <w:b/>
                <w:bCs/>
                <w:sz w:val="18"/>
                <w:szCs w:val="18"/>
              </w:rPr>
              <w:t xml:space="preserve"> </w:t>
            </w:r>
            <w:r w:rsidRPr="00812001">
              <w:rPr>
                <w:sz w:val="18"/>
                <w:szCs w:val="18"/>
              </w:rPr>
              <w:t xml:space="preserve">specifies. </w:t>
            </w:r>
          </w:p>
          <w:p w14:paraId="1105B51E" w14:textId="77777777" w:rsidR="00095296" w:rsidRPr="00ED68B7" w:rsidRDefault="00095296" w:rsidP="00083555">
            <w:pPr>
              <w:pStyle w:val="BodyText"/>
              <w:spacing w:after="60" w:line="220" w:lineRule="exact"/>
              <w:rPr>
                <w:sz w:val="18"/>
                <w:szCs w:val="18"/>
              </w:rPr>
            </w:pPr>
          </w:p>
          <w:p w14:paraId="2301EF08" w14:textId="10ACDAF0" w:rsidR="00095296" w:rsidRPr="0097286F" w:rsidRDefault="00095296" w:rsidP="00083555">
            <w:pPr>
              <w:pStyle w:val="BodyText"/>
              <w:spacing w:after="60" w:line="220" w:lineRule="exact"/>
              <w:rPr>
                <w:sz w:val="18"/>
                <w:szCs w:val="18"/>
              </w:rPr>
            </w:pPr>
            <w:r w:rsidRPr="0097286F">
              <w:rPr>
                <w:b/>
                <w:bCs/>
                <w:sz w:val="18"/>
                <w:szCs w:val="18"/>
              </w:rPr>
              <w:t xml:space="preserve">MR7 </w:t>
            </w:r>
            <w:r w:rsidRPr="0097286F">
              <w:rPr>
                <w:sz w:val="18"/>
                <w:szCs w:val="18"/>
              </w:rPr>
              <w:t xml:space="preserve">Evidence of providing data to the </w:t>
            </w:r>
            <w:r w:rsidRPr="00C3740B">
              <w:rPr>
                <w:b/>
                <w:bCs/>
                <w:sz w:val="18"/>
                <w:szCs w:val="18"/>
              </w:rPr>
              <w:t>ISO</w:t>
            </w:r>
            <w:r w:rsidRPr="0097286F">
              <w:rPr>
                <w:b/>
                <w:bCs/>
                <w:sz w:val="18"/>
                <w:szCs w:val="18"/>
              </w:rPr>
              <w:t xml:space="preserve"> </w:t>
            </w:r>
            <w:r w:rsidRPr="0097286F">
              <w:rPr>
                <w:sz w:val="18"/>
                <w:szCs w:val="18"/>
              </w:rPr>
              <w:t xml:space="preserve">in accordance with requirement R7 exists. Evidence may include date-stamped emails, letters, or other documentation demonstrating data was provided to the </w:t>
            </w:r>
            <w:r w:rsidRPr="00C3740B">
              <w:rPr>
                <w:b/>
                <w:bCs/>
                <w:sz w:val="18"/>
                <w:szCs w:val="18"/>
              </w:rPr>
              <w:t>ISO</w:t>
            </w:r>
            <w:r w:rsidRPr="0097286F">
              <w:rPr>
                <w:b/>
                <w:bCs/>
                <w:sz w:val="18"/>
                <w:szCs w:val="18"/>
              </w:rPr>
              <w:t xml:space="preserve"> </w:t>
            </w:r>
            <w:r w:rsidRPr="0097286F">
              <w:rPr>
                <w:sz w:val="18"/>
                <w:szCs w:val="18"/>
              </w:rPr>
              <w:t xml:space="preserve">as specified, or other equivalent evidence. </w:t>
            </w:r>
          </w:p>
        </w:tc>
        <w:tc>
          <w:tcPr>
            <w:tcW w:w="667" w:type="pct"/>
            <w:tcBorders>
              <w:top w:val="single" w:sz="8" w:space="0" w:color="00477F"/>
              <w:left w:val="single" w:sz="8" w:space="0" w:color="00407A"/>
              <w:bottom w:val="single" w:sz="4" w:space="0" w:color="auto"/>
              <w:right w:val="single" w:sz="8" w:space="0" w:color="00407A"/>
            </w:tcBorders>
          </w:tcPr>
          <w:p w14:paraId="6C7FC8B3" w14:textId="265A9D5C" w:rsidR="00095296" w:rsidRPr="00C37686" w:rsidRDefault="00095296" w:rsidP="00825E67">
            <w:pPr>
              <w:pStyle w:val="BodyText"/>
              <w:spacing w:after="60" w:line="220" w:lineRule="exact"/>
              <w:rPr>
                <w:sz w:val="18"/>
                <w:szCs w:val="18"/>
              </w:rPr>
            </w:pPr>
            <w:r w:rsidRPr="00C37686">
              <w:rPr>
                <w:b/>
                <w:sz w:val="18"/>
                <w:szCs w:val="18"/>
              </w:rPr>
              <w:t>AR</w:t>
            </w:r>
            <w:r>
              <w:rPr>
                <w:b/>
                <w:sz w:val="18"/>
                <w:szCs w:val="18"/>
              </w:rPr>
              <w:t>7</w:t>
            </w:r>
            <w:r w:rsidRPr="00C37686">
              <w:rPr>
                <w:sz w:val="18"/>
                <w:szCs w:val="18"/>
              </w:rPr>
              <w:t xml:space="preserve"> Please provide:</w:t>
            </w:r>
          </w:p>
          <w:p w14:paraId="7D43723C" w14:textId="6821C4A1" w:rsidR="00095296" w:rsidRPr="00C37686" w:rsidRDefault="00095296" w:rsidP="00C3740B">
            <w:pPr>
              <w:pStyle w:val="BodyText"/>
              <w:numPr>
                <w:ilvl w:val="0"/>
                <w:numId w:val="13"/>
              </w:numPr>
              <w:spacing w:after="60" w:line="220" w:lineRule="exact"/>
              <w:ind w:left="426" w:hanging="426"/>
              <w:rPr>
                <w:sz w:val="18"/>
                <w:szCs w:val="18"/>
              </w:rPr>
            </w:pPr>
            <w:r w:rsidRPr="00C37686">
              <w:rPr>
                <w:sz w:val="18"/>
                <w:szCs w:val="18"/>
              </w:rPr>
              <w:t xml:space="preserve">Dated copies of all </w:t>
            </w:r>
            <w:r w:rsidRPr="00C3740B">
              <w:rPr>
                <w:b/>
                <w:bCs/>
                <w:sz w:val="18"/>
                <w:szCs w:val="18"/>
              </w:rPr>
              <w:t>under voltage load shed</w:t>
            </w:r>
            <w:r>
              <w:rPr>
                <w:sz w:val="18"/>
                <w:szCs w:val="18"/>
              </w:rPr>
              <w:t xml:space="preserve"> maintenance data requests and associated schedules received from the </w:t>
            </w:r>
            <w:r w:rsidRPr="00C3740B">
              <w:rPr>
                <w:b/>
                <w:bCs/>
                <w:sz w:val="18"/>
                <w:szCs w:val="18"/>
              </w:rPr>
              <w:t>ISO</w:t>
            </w:r>
            <w:r w:rsidRPr="00C37686">
              <w:rPr>
                <w:sz w:val="18"/>
                <w:szCs w:val="18"/>
              </w:rPr>
              <w:t>.</w:t>
            </w:r>
          </w:p>
          <w:p w14:paraId="1F8267B4" w14:textId="77777777" w:rsidR="00095296" w:rsidRPr="00C37686" w:rsidRDefault="00095296" w:rsidP="00825E67">
            <w:pPr>
              <w:pStyle w:val="BodyText"/>
              <w:spacing w:after="60" w:line="220" w:lineRule="exact"/>
              <w:rPr>
                <w:sz w:val="18"/>
                <w:szCs w:val="18"/>
              </w:rPr>
            </w:pPr>
          </w:p>
          <w:p w14:paraId="3AEE43AA" w14:textId="471341FA" w:rsidR="00095296" w:rsidRPr="00CC0915" w:rsidRDefault="00095296" w:rsidP="00825E67">
            <w:pPr>
              <w:pStyle w:val="BodyText"/>
              <w:spacing w:after="60" w:line="220" w:lineRule="exact"/>
              <w:rPr>
                <w:sz w:val="18"/>
                <w:szCs w:val="18"/>
              </w:rPr>
            </w:pPr>
            <w:r w:rsidRPr="00C37686">
              <w:rPr>
                <w:sz w:val="18"/>
                <w:szCs w:val="18"/>
              </w:rPr>
              <w:t>If</w:t>
            </w:r>
            <w:r>
              <w:rPr>
                <w:sz w:val="18"/>
                <w:szCs w:val="18"/>
              </w:rPr>
              <w:t xml:space="preserve"> a data request or an associated schedule was not </w:t>
            </w:r>
            <w:r w:rsidRPr="00C37686">
              <w:rPr>
                <w:sz w:val="18"/>
                <w:szCs w:val="18"/>
              </w:rPr>
              <w:t xml:space="preserve">received from the </w:t>
            </w:r>
            <w:r w:rsidRPr="00C3740B">
              <w:rPr>
                <w:b/>
                <w:sz w:val="18"/>
                <w:szCs w:val="18"/>
              </w:rPr>
              <w:t>ISO</w:t>
            </w:r>
            <w:r w:rsidRPr="00C37686">
              <w:rPr>
                <w:sz w:val="18"/>
                <w:szCs w:val="18"/>
              </w:rPr>
              <w:t xml:space="preserve"> under </w:t>
            </w:r>
            <w:proofErr w:type="spellStart"/>
            <w:r>
              <w:rPr>
                <w:sz w:val="18"/>
                <w:szCs w:val="18"/>
              </w:rPr>
              <w:t>under</w:t>
            </w:r>
            <w:proofErr w:type="spellEnd"/>
            <w:r>
              <w:rPr>
                <w:sz w:val="18"/>
                <w:szCs w:val="18"/>
              </w:rPr>
              <w:t xml:space="preserve"> </w:t>
            </w:r>
            <w:r w:rsidRPr="00C37686">
              <w:rPr>
                <w:sz w:val="18"/>
                <w:szCs w:val="18"/>
              </w:rPr>
              <w:t>R</w:t>
            </w:r>
            <w:r>
              <w:rPr>
                <w:sz w:val="18"/>
                <w:szCs w:val="18"/>
              </w:rPr>
              <w:t>6</w:t>
            </w:r>
            <w:r w:rsidRPr="00C37686">
              <w:rPr>
                <w:sz w:val="18"/>
                <w:szCs w:val="18"/>
              </w:rPr>
              <w:t>, provide an attestation letter to this effect</w:t>
            </w:r>
            <w:r>
              <w:rPr>
                <w:sz w:val="18"/>
                <w:szCs w:val="18"/>
              </w:rPr>
              <w:t xml:space="preserve"> and do not complete AR7 (ii)</w:t>
            </w:r>
            <w:r w:rsidRPr="00C37686">
              <w:rPr>
                <w:sz w:val="18"/>
                <w:szCs w:val="18"/>
              </w:rPr>
              <w:t>.</w:t>
            </w:r>
          </w:p>
        </w:tc>
        <w:tc>
          <w:tcPr>
            <w:tcW w:w="667" w:type="pct"/>
            <w:tcBorders>
              <w:top w:val="single" w:sz="8" w:space="0" w:color="00477F"/>
              <w:left w:val="single" w:sz="8" w:space="0" w:color="00407A"/>
              <w:bottom w:val="single" w:sz="4" w:space="0" w:color="auto"/>
              <w:right w:val="nil"/>
            </w:tcBorders>
          </w:tcPr>
          <w:p w14:paraId="4EF1C386" w14:textId="28650FF3" w:rsidR="00095296" w:rsidRPr="00CC0915" w:rsidRDefault="00095296" w:rsidP="00BF0E15">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AR7 (</w:t>
            </w:r>
            <w:proofErr w:type="spellStart"/>
            <w:r>
              <w:rPr>
                <w:sz w:val="18"/>
                <w:szCs w:val="18"/>
              </w:rPr>
              <w:t>i</w:t>
            </w:r>
            <w:proofErr w:type="spellEnd"/>
            <w:r>
              <w:rPr>
                <w:sz w:val="18"/>
                <w:szCs w:val="18"/>
              </w:rPr>
              <w:t>) submitted evidence:</w:t>
            </w:r>
          </w:p>
        </w:tc>
        <w:tc>
          <w:tcPr>
            <w:tcW w:w="627" w:type="pct"/>
            <w:tcBorders>
              <w:top w:val="single" w:sz="8" w:space="0" w:color="00477F"/>
              <w:left w:val="single" w:sz="8" w:space="0" w:color="00407A"/>
              <w:bottom w:val="single" w:sz="4" w:space="0" w:color="auto"/>
              <w:right w:val="nil"/>
            </w:tcBorders>
          </w:tcPr>
          <w:p w14:paraId="2BE6D6FB" w14:textId="77777777" w:rsidR="00095296" w:rsidRPr="00CC0915" w:rsidRDefault="00095296" w:rsidP="00BF0E15">
            <w:pPr>
              <w:pStyle w:val="BodyText"/>
              <w:spacing w:after="60" w:line="220" w:lineRule="exact"/>
              <w:rPr>
                <w:sz w:val="18"/>
                <w:szCs w:val="18"/>
              </w:rPr>
            </w:pPr>
            <w:r>
              <w:rPr>
                <w:sz w:val="18"/>
                <w:szCs w:val="18"/>
              </w:rPr>
              <w:t>Embed file or link to evidence</w:t>
            </w:r>
          </w:p>
        </w:tc>
        <w:tc>
          <w:tcPr>
            <w:tcW w:w="972" w:type="pct"/>
            <w:tcBorders>
              <w:top w:val="single" w:sz="8" w:space="0" w:color="00477F"/>
              <w:left w:val="single" w:sz="8" w:space="0" w:color="00407A"/>
              <w:bottom w:val="single" w:sz="4" w:space="0" w:color="auto"/>
              <w:right w:val="nil"/>
            </w:tcBorders>
          </w:tcPr>
          <w:p w14:paraId="51D212DB" w14:textId="64507E0F" w:rsidR="00095296" w:rsidRPr="00CC0915" w:rsidRDefault="00095296" w:rsidP="00BF0E15">
            <w:pPr>
              <w:pStyle w:val="BodyText"/>
              <w:spacing w:after="60" w:line="220" w:lineRule="exact"/>
              <w:rPr>
                <w:sz w:val="18"/>
                <w:szCs w:val="18"/>
              </w:rPr>
            </w:pPr>
            <w:r w:rsidRPr="0036082C">
              <w:rPr>
                <w:sz w:val="18"/>
                <w:szCs w:val="18"/>
              </w:rPr>
              <w:t>Review the evidence for completeness.</w:t>
            </w:r>
          </w:p>
        </w:tc>
        <w:tc>
          <w:tcPr>
            <w:tcW w:w="767" w:type="pct"/>
            <w:tcBorders>
              <w:top w:val="single" w:sz="8" w:space="0" w:color="00477F"/>
              <w:left w:val="single" w:sz="8" w:space="0" w:color="00407A"/>
              <w:bottom w:val="single" w:sz="4" w:space="0" w:color="auto"/>
              <w:right w:val="single" w:sz="4" w:space="0" w:color="auto"/>
            </w:tcBorders>
          </w:tcPr>
          <w:p w14:paraId="032A33D4" w14:textId="77777777" w:rsidR="00095296" w:rsidRPr="00CC0915" w:rsidRDefault="00095296" w:rsidP="00BF0E15">
            <w:pPr>
              <w:pStyle w:val="RSAWAuditorNotes"/>
              <w:rPr>
                <w:szCs w:val="18"/>
              </w:rPr>
            </w:pPr>
            <w:r w:rsidRPr="00C82656">
              <w:rPr>
                <w:i/>
                <w:szCs w:val="18"/>
              </w:rPr>
              <w:t>For AESO use only</w:t>
            </w:r>
          </w:p>
        </w:tc>
      </w:tr>
      <w:tr w:rsidR="00095296" w:rsidRPr="00083555" w14:paraId="5CAE2E56" w14:textId="77777777" w:rsidTr="00B17562">
        <w:tc>
          <w:tcPr>
            <w:tcW w:w="1300" w:type="pct"/>
            <w:vMerge/>
            <w:tcBorders>
              <w:left w:val="single" w:sz="4" w:space="0" w:color="auto"/>
              <w:right w:val="single" w:sz="8" w:space="0" w:color="00407A"/>
            </w:tcBorders>
          </w:tcPr>
          <w:p w14:paraId="44B81842" w14:textId="77777777" w:rsidR="00095296" w:rsidRPr="00CC0915" w:rsidRDefault="00095296" w:rsidP="00BF0E15">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65877953" w14:textId="63E61B23" w:rsidR="00095296" w:rsidRPr="00743888" w:rsidRDefault="00095296" w:rsidP="00C3740B">
            <w:pPr>
              <w:pStyle w:val="BodyText"/>
              <w:numPr>
                <w:ilvl w:val="0"/>
                <w:numId w:val="13"/>
              </w:numPr>
              <w:spacing w:after="60" w:line="220" w:lineRule="exact"/>
              <w:ind w:left="426" w:hanging="426"/>
              <w:rPr>
                <w:sz w:val="18"/>
                <w:szCs w:val="18"/>
                <w:lang w:val="en-CA"/>
              </w:rPr>
            </w:pPr>
            <w:r w:rsidRPr="00950219">
              <w:rPr>
                <w:sz w:val="18"/>
                <w:szCs w:val="18"/>
              </w:rPr>
              <w:t>Date</w:t>
            </w:r>
            <w:r>
              <w:rPr>
                <w:sz w:val="18"/>
                <w:szCs w:val="18"/>
              </w:rPr>
              <w:t>d</w:t>
            </w:r>
            <w:r w:rsidRPr="00950219">
              <w:rPr>
                <w:sz w:val="18"/>
                <w:szCs w:val="18"/>
              </w:rPr>
              <w:t>-documentation demonstrating th</w:t>
            </w:r>
            <w:r>
              <w:rPr>
                <w:sz w:val="18"/>
                <w:szCs w:val="18"/>
              </w:rPr>
              <w:t>at</w:t>
            </w:r>
            <w:r w:rsidRPr="00950219">
              <w:rPr>
                <w:sz w:val="18"/>
                <w:szCs w:val="18"/>
              </w:rPr>
              <w:t xml:space="preserve"> the </w:t>
            </w:r>
            <w:r w:rsidRPr="00C3740B">
              <w:rPr>
                <w:b/>
                <w:bCs/>
                <w:sz w:val="18"/>
                <w:szCs w:val="18"/>
              </w:rPr>
              <w:t xml:space="preserve">under voltage load </w:t>
            </w:r>
            <w:proofErr w:type="gramStart"/>
            <w:r w:rsidRPr="00C3740B">
              <w:rPr>
                <w:b/>
                <w:bCs/>
                <w:sz w:val="18"/>
                <w:szCs w:val="18"/>
              </w:rPr>
              <w:t>shed</w:t>
            </w:r>
            <w:r>
              <w:rPr>
                <w:b/>
                <w:bCs/>
                <w:sz w:val="18"/>
                <w:szCs w:val="18"/>
              </w:rPr>
              <w:t xml:space="preserve"> </w:t>
            </w:r>
            <w:r w:rsidRPr="00950219">
              <w:rPr>
                <w:sz w:val="18"/>
                <w:szCs w:val="18"/>
              </w:rPr>
              <w:t xml:space="preserve"> </w:t>
            </w:r>
            <w:r>
              <w:rPr>
                <w:sz w:val="18"/>
                <w:szCs w:val="18"/>
              </w:rPr>
              <w:t>maintenance</w:t>
            </w:r>
            <w:proofErr w:type="gramEnd"/>
            <w:r>
              <w:rPr>
                <w:sz w:val="18"/>
                <w:szCs w:val="18"/>
              </w:rPr>
              <w:t xml:space="preserve"> data requested by the </w:t>
            </w:r>
            <w:r w:rsidRPr="00C3740B">
              <w:rPr>
                <w:b/>
                <w:bCs/>
                <w:sz w:val="18"/>
                <w:szCs w:val="18"/>
              </w:rPr>
              <w:t>ISO</w:t>
            </w:r>
            <w:r>
              <w:rPr>
                <w:sz w:val="18"/>
                <w:szCs w:val="18"/>
              </w:rPr>
              <w:t xml:space="preserve"> was provided according to the specified schedule</w:t>
            </w:r>
            <w:r w:rsidRPr="00F110BD">
              <w:rPr>
                <w:sz w:val="18"/>
                <w:szCs w:val="18"/>
              </w:rPr>
              <w:t>.</w:t>
            </w:r>
          </w:p>
        </w:tc>
        <w:tc>
          <w:tcPr>
            <w:tcW w:w="667" w:type="pct"/>
            <w:tcBorders>
              <w:top w:val="single" w:sz="4" w:space="0" w:color="auto"/>
              <w:left w:val="single" w:sz="8" w:space="0" w:color="00407A"/>
              <w:bottom w:val="single" w:sz="8" w:space="0" w:color="00407A"/>
              <w:right w:val="nil"/>
            </w:tcBorders>
          </w:tcPr>
          <w:p w14:paraId="3C3DEAA5" w14:textId="6DDF36B6" w:rsidR="00095296" w:rsidRDefault="00095296" w:rsidP="00BF0E15">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 for AR7 (ii) submitted evidence:</w:t>
            </w:r>
          </w:p>
        </w:tc>
        <w:tc>
          <w:tcPr>
            <w:tcW w:w="627" w:type="pct"/>
            <w:tcBorders>
              <w:top w:val="single" w:sz="4" w:space="0" w:color="auto"/>
              <w:left w:val="single" w:sz="8" w:space="0" w:color="00407A"/>
              <w:bottom w:val="single" w:sz="8" w:space="0" w:color="00407A"/>
              <w:right w:val="nil"/>
            </w:tcBorders>
          </w:tcPr>
          <w:p w14:paraId="2E5F987B" w14:textId="77777777" w:rsidR="00095296" w:rsidRDefault="00095296" w:rsidP="00BF0E15">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3D3F5843" w14:textId="1BEC8A10" w:rsidR="00095296" w:rsidRPr="00CC0915" w:rsidRDefault="00095296" w:rsidP="00FC0C18">
            <w:pPr>
              <w:pStyle w:val="Bullet1"/>
              <w:numPr>
                <w:ilvl w:val="0"/>
                <w:numId w:val="0"/>
              </w:numPr>
              <w:rPr>
                <w:sz w:val="18"/>
                <w:szCs w:val="18"/>
              </w:rPr>
            </w:pPr>
            <w:r w:rsidRPr="00E62966">
              <w:rPr>
                <w:sz w:val="18"/>
                <w:szCs w:val="18"/>
              </w:rPr>
              <w:t xml:space="preserve">Review the evidence </w:t>
            </w:r>
            <w:r>
              <w:rPr>
                <w:sz w:val="18"/>
                <w:szCs w:val="18"/>
              </w:rPr>
              <w:t xml:space="preserve">and verify that the </w:t>
            </w:r>
            <w:proofErr w:type="spellStart"/>
            <w:r>
              <w:rPr>
                <w:sz w:val="18"/>
                <w:szCs w:val="18"/>
              </w:rPr>
              <w:t>the</w:t>
            </w:r>
            <w:proofErr w:type="spellEnd"/>
            <w:r>
              <w:rPr>
                <w:sz w:val="18"/>
                <w:szCs w:val="18"/>
              </w:rPr>
              <w:t xml:space="preserve"> </w:t>
            </w:r>
            <w:proofErr w:type="gramStart"/>
            <w:r w:rsidRPr="00C3740B">
              <w:rPr>
                <w:b/>
                <w:bCs/>
                <w:sz w:val="18"/>
                <w:szCs w:val="18"/>
              </w:rPr>
              <w:t>under voltage</w:t>
            </w:r>
            <w:proofErr w:type="gramEnd"/>
            <w:r w:rsidRPr="00C3740B">
              <w:rPr>
                <w:b/>
                <w:bCs/>
                <w:sz w:val="18"/>
                <w:szCs w:val="18"/>
              </w:rPr>
              <w:t xml:space="preserve"> load shed</w:t>
            </w:r>
            <w:r w:rsidRPr="00950219">
              <w:rPr>
                <w:sz w:val="18"/>
                <w:szCs w:val="18"/>
              </w:rPr>
              <w:t xml:space="preserve"> </w:t>
            </w:r>
            <w:r>
              <w:rPr>
                <w:sz w:val="18"/>
                <w:szCs w:val="18"/>
              </w:rPr>
              <w:t xml:space="preserve">maintenance data requested by the </w:t>
            </w:r>
            <w:r w:rsidRPr="00C3740B">
              <w:rPr>
                <w:b/>
                <w:bCs/>
                <w:sz w:val="18"/>
                <w:szCs w:val="18"/>
              </w:rPr>
              <w:t>ISO</w:t>
            </w:r>
            <w:r>
              <w:rPr>
                <w:sz w:val="18"/>
                <w:szCs w:val="18"/>
              </w:rPr>
              <w:t xml:space="preserve"> was provided according to the schedule specified by the </w:t>
            </w:r>
            <w:r w:rsidRPr="00C3740B">
              <w:rPr>
                <w:b/>
                <w:bCs/>
                <w:sz w:val="18"/>
                <w:szCs w:val="18"/>
              </w:rPr>
              <w:t>ISO</w:t>
            </w:r>
            <w:r>
              <w:rPr>
                <w:sz w:val="18"/>
                <w:szCs w:val="18"/>
              </w:rPr>
              <w:t>.</w:t>
            </w:r>
          </w:p>
        </w:tc>
        <w:tc>
          <w:tcPr>
            <w:tcW w:w="767" w:type="pct"/>
            <w:tcBorders>
              <w:top w:val="single" w:sz="4" w:space="0" w:color="auto"/>
              <w:left w:val="single" w:sz="8" w:space="0" w:color="00407A"/>
              <w:bottom w:val="single" w:sz="8" w:space="0" w:color="00407A"/>
              <w:right w:val="single" w:sz="4" w:space="0" w:color="auto"/>
            </w:tcBorders>
          </w:tcPr>
          <w:p w14:paraId="4229E7CB" w14:textId="77777777" w:rsidR="00095296" w:rsidRPr="00083555" w:rsidRDefault="00095296" w:rsidP="00BF0E15">
            <w:pPr>
              <w:pStyle w:val="BodyText"/>
              <w:spacing w:after="60" w:line="220" w:lineRule="exact"/>
              <w:rPr>
                <w:i/>
                <w:sz w:val="18"/>
                <w:szCs w:val="18"/>
              </w:rPr>
            </w:pPr>
            <w:r w:rsidRPr="00083555">
              <w:rPr>
                <w:i/>
                <w:sz w:val="18"/>
                <w:szCs w:val="18"/>
              </w:rPr>
              <w:t>For AESO use only</w:t>
            </w:r>
          </w:p>
        </w:tc>
      </w:tr>
      <w:tr w:rsidR="00095296" w:rsidRPr="00083555" w14:paraId="3D1210B9" w14:textId="77777777" w:rsidTr="00BF0E15">
        <w:tc>
          <w:tcPr>
            <w:tcW w:w="1300" w:type="pct"/>
            <w:vMerge/>
            <w:tcBorders>
              <w:left w:val="single" w:sz="4" w:space="0" w:color="auto"/>
              <w:bottom w:val="single" w:sz="8" w:space="0" w:color="00407A"/>
              <w:right w:val="single" w:sz="8" w:space="0" w:color="00407A"/>
            </w:tcBorders>
          </w:tcPr>
          <w:p w14:paraId="20E8CD9B" w14:textId="77777777" w:rsidR="00095296" w:rsidRPr="00CC0915" w:rsidRDefault="00095296" w:rsidP="00095296">
            <w:pPr>
              <w:pStyle w:val="BodyText"/>
              <w:spacing w:after="60" w:line="220" w:lineRule="exact"/>
              <w:rPr>
                <w:bCs/>
                <w:sz w:val="18"/>
                <w:szCs w:val="18"/>
              </w:rPr>
            </w:pPr>
          </w:p>
        </w:tc>
        <w:tc>
          <w:tcPr>
            <w:tcW w:w="667" w:type="pct"/>
            <w:tcBorders>
              <w:top w:val="single" w:sz="4" w:space="0" w:color="auto"/>
              <w:left w:val="single" w:sz="8" w:space="0" w:color="00407A"/>
              <w:bottom w:val="single" w:sz="8" w:space="0" w:color="00407A"/>
              <w:right w:val="single" w:sz="8" w:space="0" w:color="00407A"/>
            </w:tcBorders>
          </w:tcPr>
          <w:p w14:paraId="1E247D6A" w14:textId="148C861F" w:rsidR="00095296" w:rsidRPr="00950219" w:rsidRDefault="00095296" w:rsidP="00095296">
            <w:pPr>
              <w:pStyle w:val="BodyText"/>
              <w:numPr>
                <w:ilvl w:val="0"/>
                <w:numId w:val="13"/>
              </w:numPr>
              <w:spacing w:after="60" w:line="220" w:lineRule="exact"/>
              <w:ind w:left="426" w:hanging="426"/>
              <w:rPr>
                <w:sz w:val="18"/>
                <w:szCs w:val="18"/>
              </w:rPr>
            </w:pPr>
            <w:r>
              <w:rPr>
                <w:sz w:val="18"/>
                <w:szCs w:val="18"/>
              </w:rPr>
              <w:t>A</w:t>
            </w:r>
            <w:r w:rsidRPr="00095296">
              <w:rPr>
                <w:sz w:val="18"/>
                <w:szCs w:val="18"/>
              </w:rPr>
              <w:t>ny other evidence to demonstrate compliance with R</w:t>
            </w:r>
            <w:r>
              <w:rPr>
                <w:sz w:val="18"/>
                <w:szCs w:val="18"/>
              </w:rPr>
              <w:t>7</w:t>
            </w:r>
            <w:r w:rsidRPr="00095296">
              <w:rPr>
                <w:sz w:val="18"/>
                <w:szCs w:val="18"/>
              </w:rPr>
              <w:t>.</w:t>
            </w:r>
          </w:p>
        </w:tc>
        <w:tc>
          <w:tcPr>
            <w:tcW w:w="667" w:type="pct"/>
            <w:tcBorders>
              <w:top w:val="single" w:sz="4" w:space="0" w:color="auto"/>
              <w:left w:val="single" w:sz="8" w:space="0" w:color="00407A"/>
              <w:bottom w:val="single" w:sz="8" w:space="0" w:color="00407A"/>
              <w:right w:val="nil"/>
            </w:tcBorders>
          </w:tcPr>
          <w:p w14:paraId="7B7AC25D" w14:textId="77777777" w:rsidR="00095296" w:rsidRDefault="00095296" w:rsidP="00095296">
            <w:pPr>
              <w:pStyle w:val="BodyText"/>
              <w:spacing w:after="60" w:line="220" w:lineRule="exact"/>
              <w:rPr>
                <w:sz w:val="18"/>
                <w:szCs w:val="18"/>
              </w:rPr>
            </w:pPr>
            <w:r>
              <w:rPr>
                <w:sz w:val="18"/>
                <w:szCs w:val="18"/>
              </w:rPr>
              <w:t>Provide</w:t>
            </w:r>
            <w:r w:rsidRPr="00C82656">
              <w:rPr>
                <w:sz w:val="18"/>
                <w:szCs w:val="18"/>
              </w:rPr>
              <w:t xml:space="preserve"> description</w:t>
            </w:r>
            <w:r>
              <w:rPr>
                <w:sz w:val="18"/>
                <w:szCs w:val="18"/>
              </w:rPr>
              <w:t>s</w:t>
            </w:r>
            <w:r w:rsidRPr="00C82656">
              <w:rPr>
                <w:sz w:val="18"/>
                <w:szCs w:val="18"/>
              </w:rPr>
              <w:t xml:space="preserve"> for </w:t>
            </w:r>
            <w:r>
              <w:rPr>
                <w:sz w:val="18"/>
                <w:szCs w:val="18"/>
              </w:rPr>
              <w:t>other submitted evidence</w:t>
            </w:r>
          </w:p>
          <w:p w14:paraId="78EC17A2" w14:textId="77777777" w:rsidR="00095296" w:rsidRDefault="00095296" w:rsidP="00095296">
            <w:pPr>
              <w:pStyle w:val="BodyText"/>
              <w:spacing w:after="60" w:line="220" w:lineRule="exact"/>
              <w:rPr>
                <w:sz w:val="18"/>
                <w:szCs w:val="18"/>
              </w:rPr>
            </w:pPr>
          </w:p>
        </w:tc>
        <w:tc>
          <w:tcPr>
            <w:tcW w:w="627" w:type="pct"/>
            <w:tcBorders>
              <w:top w:val="single" w:sz="4" w:space="0" w:color="auto"/>
              <w:left w:val="single" w:sz="8" w:space="0" w:color="00407A"/>
              <w:bottom w:val="single" w:sz="8" w:space="0" w:color="00407A"/>
              <w:right w:val="nil"/>
            </w:tcBorders>
          </w:tcPr>
          <w:p w14:paraId="145390AC" w14:textId="2F7F6EDC" w:rsidR="00095296" w:rsidRDefault="00095296" w:rsidP="00095296">
            <w:pPr>
              <w:pStyle w:val="BodyText"/>
              <w:spacing w:after="60" w:line="220" w:lineRule="exact"/>
              <w:rPr>
                <w:sz w:val="18"/>
                <w:szCs w:val="18"/>
              </w:rPr>
            </w:pPr>
            <w:r>
              <w:rPr>
                <w:sz w:val="18"/>
                <w:szCs w:val="18"/>
              </w:rPr>
              <w:t>Embed file or link to evidence</w:t>
            </w:r>
          </w:p>
        </w:tc>
        <w:tc>
          <w:tcPr>
            <w:tcW w:w="972" w:type="pct"/>
            <w:tcBorders>
              <w:top w:val="single" w:sz="4" w:space="0" w:color="auto"/>
              <w:left w:val="single" w:sz="8" w:space="0" w:color="00407A"/>
              <w:bottom w:val="single" w:sz="8" w:space="0" w:color="00407A"/>
              <w:right w:val="nil"/>
            </w:tcBorders>
          </w:tcPr>
          <w:p w14:paraId="64E1E2D6" w14:textId="46CCB82D" w:rsidR="00095296" w:rsidRPr="00E62966" w:rsidRDefault="00095296" w:rsidP="00095296">
            <w:pPr>
              <w:pStyle w:val="Bullet1"/>
              <w:numPr>
                <w:ilvl w:val="0"/>
                <w:numId w:val="0"/>
              </w:numPr>
              <w:rPr>
                <w:sz w:val="18"/>
                <w:szCs w:val="18"/>
              </w:rPr>
            </w:pPr>
            <w:r>
              <w:rPr>
                <w:sz w:val="18"/>
                <w:szCs w:val="18"/>
              </w:rPr>
              <w:t xml:space="preserve">Review any other evidence submitted to determine whether it meets the intent of R2.  </w:t>
            </w:r>
          </w:p>
        </w:tc>
        <w:tc>
          <w:tcPr>
            <w:tcW w:w="767" w:type="pct"/>
            <w:tcBorders>
              <w:top w:val="single" w:sz="4" w:space="0" w:color="auto"/>
              <w:left w:val="single" w:sz="8" w:space="0" w:color="00407A"/>
              <w:bottom w:val="single" w:sz="8" w:space="0" w:color="00407A"/>
              <w:right w:val="single" w:sz="4" w:space="0" w:color="auto"/>
            </w:tcBorders>
          </w:tcPr>
          <w:p w14:paraId="48C8091A" w14:textId="36C2706A" w:rsidR="00095296" w:rsidRPr="00083555" w:rsidRDefault="00095296" w:rsidP="00095296">
            <w:pPr>
              <w:pStyle w:val="BodyText"/>
              <w:spacing w:after="60" w:line="220" w:lineRule="exact"/>
              <w:rPr>
                <w:i/>
                <w:sz w:val="18"/>
                <w:szCs w:val="18"/>
              </w:rPr>
            </w:pPr>
            <w:r w:rsidRPr="00083555">
              <w:rPr>
                <w:i/>
                <w:sz w:val="18"/>
                <w:szCs w:val="18"/>
              </w:rPr>
              <w:t>For AESO use only</w:t>
            </w:r>
          </w:p>
        </w:tc>
      </w:tr>
      <w:tr w:rsidR="00095296" w14:paraId="60155948" w14:textId="77777777" w:rsidTr="00BF0E15">
        <w:trPr>
          <w:trHeight w:val="367"/>
        </w:trPr>
        <w:tc>
          <w:tcPr>
            <w:tcW w:w="5000" w:type="pct"/>
            <w:gridSpan w:val="6"/>
            <w:tcBorders>
              <w:left w:val="single" w:sz="4" w:space="0" w:color="auto"/>
              <w:bottom w:val="single" w:sz="8" w:space="0" w:color="00407A"/>
              <w:right w:val="single" w:sz="4" w:space="0" w:color="auto"/>
            </w:tcBorders>
            <w:shd w:val="clear" w:color="auto" w:fill="C6D9F1" w:themeFill="text2" w:themeFillTint="33"/>
          </w:tcPr>
          <w:p w14:paraId="2CA564B6" w14:textId="77777777" w:rsidR="00095296" w:rsidRPr="003D223B" w:rsidRDefault="00095296" w:rsidP="00095296">
            <w:pPr>
              <w:pStyle w:val="BodyText"/>
              <w:spacing w:after="60" w:line="220" w:lineRule="exact"/>
              <w:rPr>
                <w:b/>
              </w:rPr>
            </w:pPr>
            <w:r w:rsidRPr="003D223B">
              <w:rPr>
                <w:b/>
                <w:bCs/>
              </w:rPr>
              <w:t>F</w:t>
            </w:r>
            <w:r w:rsidRPr="0043181D">
              <w:rPr>
                <w:b/>
              </w:rPr>
              <w:t>indi</w:t>
            </w:r>
            <w:r w:rsidRPr="003D223B">
              <w:rPr>
                <w:b/>
              </w:rPr>
              <w:t>ngs</w:t>
            </w:r>
          </w:p>
        </w:tc>
      </w:tr>
      <w:tr w:rsidR="00095296" w14:paraId="1028382A" w14:textId="77777777" w:rsidTr="00BF0E15">
        <w:trPr>
          <w:trHeight w:val="367"/>
        </w:trPr>
        <w:tc>
          <w:tcPr>
            <w:tcW w:w="5000" w:type="pct"/>
            <w:gridSpan w:val="6"/>
            <w:tcBorders>
              <w:left w:val="single" w:sz="4" w:space="0" w:color="auto"/>
              <w:bottom w:val="single" w:sz="8" w:space="0" w:color="00407A"/>
              <w:right w:val="single" w:sz="4" w:space="0" w:color="auto"/>
            </w:tcBorders>
          </w:tcPr>
          <w:p w14:paraId="2E0EFDB8" w14:textId="77777777" w:rsidR="00095296" w:rsidRPr="00CC0915" w:rsidRDefault="00095296" w:rsidP="00095296">
            <w:pPr>
              <w:pStyle w:val="RSAWTableText"/>
              <w:rPr>
                <w:rFonts w:cs="Times New Roman"/>
                <w:sz w:val="20"/>
                <w:szCs w:val="24"/>
              </w:rPr>
            </w:pPr>
            <w:r w:rsidRPr="00C82656">
              <w:rPr>
                <w:i/>
              </w:rPr>
              <w:t>For AESO use only</w:t>
            </w:r>
          </w:p>
        </w:tc>
      </w:tr>
    </w:tbl>
    <w:p w14:paraId="71FF5F33" w14:textId="77777777" w:rsidR="00083555" w:rsidRDefault="00083555" w:rsidP="00083555">
      <w:pPr>
        <w:pStyle w:val="BodyText"/>
      </w:pPr>
    </w:p>
    <w:p w14:paraId="6CF40D5A" w14:textId="77777777" w:rsidR="00083555" w:rsidRPr="00DF1E0E" w:rsidRDefault="00083555" w:rsidP="00083555">
      <w:pPr>
        <w:tabs>
          <w:tab w:val="clear" w:pos="720"/>
        </w:tabs>
        <w:spacing w:before="0" w:after="0" w:line="240" w:lineRule="auto"/>
        <w:jc w:val="left"/>
        <w:rPr>
          <w:rFonts w:cs="Arial"/>
        </w:rPr>
        <w:sectPr w:rsidR="00083555" w:rsidRPr="00DF1E0E" w:rsidSect="003F5A4A">
          <w:headerReference w:type="default" r:id="rId17"/>
          <w:footerReference w:type="default" r:id="rId18"/>
          <w:pgSz w:w="24480" w:h="15840" w:orient="landscape" w:code="17"/>
          <w:pgMar w:top="1440" w:right="1969" w:bottom="1440" w:left="1440" w:header="450" w:footer="219" w:gutter="0"/>
          <w:cols w:space="708"/>
          <w:docGrid w:linePitch="360"/>
        </w:sectPr>
      </w:pPr>
    </w:p>
    <w:p w14:paraId="457ABBC1" w14:textId="77777777" w:rsidR="009C5275" w:rsidRDefault="00581AB4" w:rsidP="00581AB4">
      <w:pPr>
        <w:pStyle w:val="Heading2"/>
      </w:pPr>
      <w:r>
        <w:lastRenderedPageBreak/>
        <w:t>General Notes</w:t>
      </w:r>
    </w:p>
    <w:p w14:paraId="1081AB4A"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5994F6FF" w14:textId="76434594" w:rsidR="00581AB4" w:rsidRPr="00581AB4" w:rsidRDefault="00581AB4" w:rsidP="00581AB4">
      <w:pPr>
        <w:pStyle w:val="BodyText"/>
        <w:rPr>
          <w:iCs/>
          <w:lang w:val="en-CA"/>
        </w:rPr>
      </w:pPr>
      <w:r w:rsidRPr="00581AB4">
        <w:rPr>
          <w:iCs/>
          <w:lang w:val="en-CA"/>
        </w:rPr>
        <w:t xml:space="preserve">Additionally, the RSAW provides a non-exclusive list of examples of the types of evidence a </w:t>
      </w:r>
      <w:r w:rsidR="00C3740B" w:rsidRPr="00C3740B">
        <w:rPr>
          <w:b/>
          <w:iCs/>
          <w:lang w:val="en-CA"/>
        </w:rPr>
        <w:t>market participant</w:t>
      </w:r>
      <w:r w:rsidRPr="00581AB4">
        <w:rPr>
          <w:iCs/>
          <w:lang w:val="en-CA"/>
        </w:rPr>
        <w:t xml:space="preserve"> may produce or may be asked to produce to demonstrate compliance with this reliability standard. A </w:t>
      </w:r>
      <w:r w:rsidR="00C3740B" w:rsidRPr="00C3740B">
        <w:rPr>
          <w:b/>
          <w:iCs/>
          <w:lang w:val="en-CA"/>
        </w:rPr>
        <w:t>market participant</w:t>
      </w:r>
      <w:r w:rsidRPr="00581AB4">
        <w:rPr>
          <w:iCs/>
          <w:lang w:val="en-CA"/>
        </w:rPr>
        <w:t>’s adherence to the examples contained within this RSAW does not constitute compliance with the reliability standard.</w:t>
      </w:r>
    </w:p>
    <w:p w14:paraId="42D4688E" w14:textId="2F49E331" w:rsidR="00562D45" w:rsidRDefault="00581AB4" w:rsidP="00581AB4">
      <w:pPr>
        <w:pStyle w:val="BodyText"/>
      </w:pPr>
      <w:r w:rsidRPr="00581AB4">
        <w:rPr>
          <w:iCs/>
          <w:lang w:val="en-CA"/>
        </w:rPr>
        <w:t xml:space="preserve">This document is not an AESO authoritative document and revisions to it may be made from time to time by the AESO. </w:t>
      </w:r>
      <w:r w:rsidR="00C3740B" w:rsidRPr="00C3740B">
        <w:rPr>
          <w:b/>
          <w:iCs/>
          <w:lang w:val="en-CA"/>
        </w:rPr>
        <w:t>Market participant</w:t>
      </w:r>
      <w:r w:rsidRPr="00581AB4">
        <w:rPr>
          <w:iCs/>
          <w:lang w:val="en-CA"/>
        </w:rPr>
        <w:t>s are notified of revisions through the stakeholder update process.</w:t>
      </w:r>
    </w:p>
    <w:p w14:paraId="69BBFA35"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6B7AAF4C" w14:textId="77777777" w:rsidR="00A16B13" w:rsidRDefault="00A16B13" w:rsidP="00A16B13">
          <w:pPr>
            <w:pStyle w:val="RSAWTableText"/>
            <w:rPr>
              <w:rFonts w:cs="Times New Roman"/>
              <w:sz w:val="20"/>
              <w:szCs w:val="24"/>
            </w:rPr>
          </w:pPr>
          <w:r w:rsidRPr="008568FA">
            <w:rPr>
              <w:rStyle w:val="PlaceholderText"/>
              <w:sz w:val="20"/>
              <w:szCs w:val="20"/>
            </w:rPr>
            <w:t>[For AESO use only: any observations, remarks or action items for future audits]</w:t>
          </w:r>
        </w:p>
      </w:sdtContent>
    </w:sdt>
    <w:p w14:paraId="5CA3F3F7" w14:textId="77777777" w:rsidR="00562D45" w:rsidRDefault="00562D45" w:rsidP="00E86FEB">
      <w:pPr>
        <w:pStyle w:val="BodyText"/>
      </w:pPr>
    </w:p>
    <w:p w14:paraId="18D3203A"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633DFC5C"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76880E35" w14:textId="77777777" w:rsidR="00581AB4" w:rsidRPr="006B4943" w:rsidRDefault="00581AB4" w:rsidP="00BF0E15">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5C960FD9" w14:textId="77777777" w:rsidR="00581AB4" w:rsidRPr="006B4943" w:rsidRDefault="00581AB4" w:rsidP="00BF0E15">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03EAD6C5" w14:textId="77777777" w:rsidR="00581AB4" w:rsidRPr="006B4943" w:rsidRDefault="00DF1E0E" w:rsidP="00DF1E0E">
            <w:pPr>
              <w:pStyle w:val="BodyText"/>
              <w:spacing w:after="60" w:line="220" w:lineRule="exact"/>
              <w:rPr>
                <w:b/>
              </w:rPr>
            </w:pPr>
            <w:r>
              <w:rPr>
                <w:b/>
              </w:rPr>
              <w:t>Description</w:t>
            </w:r>
          </w:p>
        </w:tc>
      </w:tr>
      <w:tr w:rsidR="00581AB4" w14:paraId="59CC26E0" w14:textId="77777777" w:rsidTr="00581AB4">
        <w:tc>
          <w:tcPr>
            <w:tcW w:w="889" w:type="pct"/>
            <w:tcBorders>
              <w:top w:val="single" w:sz="8" w:space="0" w:color="00477F"/>
              <w:left w:val="nil"/>
              <w:bottom w:val="single" w:sz="8" w:space="0" w:color="00407A"/>
              <w:right w:val="single" w:sz="8" w:space="0" w:color="00407A"/>
            </w:tcBorders>
            <w:noWrap/>
          </w:tcPr>
          <w:p w14:paraId="5C07497C" w14:textId="77777777" w:rsidR="00581AB4" w:rsidRDefault="00A40904" w:rsidP="00BF0E15">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1E9B01C0" w14:textId="4CB3A6B6" w:rsidR="00581AB4" w:rsidRDefault="002A7927" w:rsidP="00CC01D0">
            <w:pPr>
              <w:pStyle w:val="BodyText"/>
              <w:spacing w:after="60" w:line="220" w:lineRule="exact"/>
            </w:pPr>
            <w:r>
              <w:t>October</w:t>
            </w:r>
            <w:r w:rsidR="00CC01D0">
              <w:t xml:space="preserve"> </w:t>
            </w:r>
            <w:r>
              <w:t>18</w:t>
            </w:r>
            <w:r w:rsidR="00CC01D0">
              <w:t>, 20</w:t>
            </w:r>
            <w:r w:rsidR="00C3740B">
              <w:t>2</w:t>
            </w:r>
            <w:r>
              <w:t>1</w:t>
            </w:r>
          </w:p>
        </w:tc>
        <w:tc>
          <w:tcPr>
            <w:tcW w:w="2782" w:type="pct"/>
            <w:tcBorders>
              <w:top w:val="single" w:sz="8" w:space="0" w:color="00477F"/>
              <w:left w:val="single" w:sz="8" w:space="0" w:color="00407A"/>
              <w:bottom w:val="single" w:sz="8" w:space="0" w:color="00407A"/>
              <w:right w:val="nil"/>
            </w:tcBorders>
          </w:tcPr>
          <w:p w14:paraId="3B9EE536" w14:textId="77777777" w:rsidR="00581AB4" w:rsidRDefault="00DF1E0E" w:rsidP="00DF1E0E">
            <w:pPr>
              <w:pStyle w:val="BodyText"/>
              <w:spacing w:after="60" w:line="220" w:lineRule="exact"/>
            </w:pPr>
            <w:r>
              <w:t>Initial version</w:t>
            </w:r>
          </w:p>
        </w:tc>
      </w:tr>
      <w:tr w:rsidR="00581AB4" w14:paraId="1A0B2611" w14:textId="77777777" w:rsidTr="00581AB4">
        <w:tc>
          <w:tcPr>
            <w:tcW w:w="889" w:type="pct"/>
            <w:tcBorders>
              <w:top w:val="single" w:sz="8" w:space="0" w:color="00407A"/>
              <w:left w:val="nil"/>
              <w:bottom w:val="single" w:sz="8" w:space="0" w:color="00407A"/>
              <w:right w:val="single" w:sz="8" w:space="0" w:color="00407A"/>
            </w:tcBorders>
            <w:noWrap/>
          </w:tcPr>
          <w:p w14:paraId="07FC4C8D" w14:textId="77777777" w:rsidR="00581AB4" w:rsidRDefault="00581AB4" w:rsidP="00BF0E15">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75116349" w14:textId="77777777" w:rsidR="00581AB4" w:rsidRDefault="00581AB4" w:rsidP="00BF0E15">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371ACBD9" w14:textId="77777777" w:rsidR="00581AB4" w:rsidRDefault="00581AB4" w:rsidP="00BF0E15">
            <w:pPr>
              <w:pStyle w:val="BodyText"/>
              <w:spacing w:after="60" w:line="220" w:lineRule="exact"/>
            </w:pPr>
          </w:p>
        </w:tc>
      </w:tr>
      <w:tr w:rsidR="00581AB4" w14:paraId="6E35F572" w14:textId="77777777" w:rsidTr="00581AB4">
        <w:tc>
          <w:tcPr>
            <w:tcW w:w="889" w:type="pct"/>
            <w:tcBorders>
              <w:top w:val="single" w:sz="8" w:space="0" w:color="00407A"/>
              <w:left w:val="nil"/>
              <w:bottom w:val="single" w:sz="8" w:space="0" w:color="00407A"/>
              <w:right w:val="single" w:sz="8" w:space="0" w:color="00407A"/>
            </w:tcBorders>
            <w:noWrap/>
          </w:tcPr>
          <w:p w14:paraId="38C012AC" w14:textId="77777777" w:rsidR="00581AB4" w:rsidRDefault="00581AB4" w:rsidP="00BF0E15">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B9928AD" w14:textId="77777777" w:rsidR="00581AB4" w:rsidRDefault="00581AB4" w:rsidP="00BF0E15">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DBA46AA" w14:textId="77777777" w:rsidR="00581AB4" w:rsidRDefault="00581AB4" w:rsidP="00BF0E15">
            <w:pPr>
              <w:pStyle w:val="BodyText"/>
              <w:spacing w:after="60" w:line="220" w:lineRule="exact"/>
            </w:pPr>
          </w:p>
        </w:tc>
      </w:tr>
      <w:tr w:rsidR="00581AB4" w14:paraId="6F14D10B" w14:textId="77777777" w:rsidTr="00581AB4">
        <w:tc>
          <w:tcPr>
            <w:tcW w:w="889" w:type="pct"/>
            <w:tcBorders>
              <w:top w:val="single" w:sz="8" w:space="0" w:color="00407A"/>
              <w:left w:val="nil"/>
              <w:bottom w:val="single" w:sz="8" w:space="0" w:color="00407A"/>
              <w:right w:val="single" w:sz="8" w:space="0" w:color="00407A"/>
            </w:tcBorders>
            <w:noWrap/>
          </w:tcPr>
          <w:p w14:paraId="271602D6" w14:textId="77777777" w:rsidR="00581AB4" w:rsidRDefault="00581AB4" w:rsidP="00BF0E15">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12779F4A" w14:textId="77777777" w:rsidR="00581AB4" w:rsidRDefault="00581AB4" w:rsidP="00BF0E15">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1226A1AB" w14:textId="77777777" w:rsidR="00581AB4" w:rsidRDefault="00581AB4" w:rsidP="00BF0E15">
            <w:pPr>
              <w:pStyle w:val="BodyText"/>
              <w:spacing w:after="60" w:line="220" w:lineRule="exact"/>
            </w:pPr>
          </w:p>
        </w:tc>
      </w:tr>
      <w:tr w:rsidR="00581AB4" w14:paraId="0FA536D3" w14:textId="77777777" w:rsidTr="00581AB4">
        <w:tc>
          <w:tcPr>
            <w:tcW w:w="889" w:type="pct"/>
            <w:tcBorders>
              <w:top w:val="single" w:sz="8" w:space="0" w:color="00407A"/>
              <w:left w:val="nil"/>
              <w:bottom w:val="single" w:sz="8" w:space="0" w:color="00407A"/>
              <w:right w:val="single" w:sz="8" w:space="0" w:color="00407A"/>
            </w:tcBorders>
            <w:noWrap/>
          </w:tcPr>
          <w:p w14:paraId="0CA48E7B" w14:textId="77777777" w:rsidR="00581AB4" w:rsidRDefault="00581AB4" w:rsidP="00BF0E15">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1FFAC559" w14:textId="77777777" w:rsidR="00581AB4" w:rsidRDefault="00581AB4" w:rsidP="00BF0E15">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271B7CD" w14:textId="77777777" w:rsidR="00581AB4" w:rsidRDefault="00581AB4" w:rsidP="00BF0E15">
            <w:pPr>
              <w:pStyle w:val="BodyText"/>
              <w:spacing w:after="60" w:line="220" w:lineRule="exact"/>
            </w:pPr>
          </w:p>
        </w:tc>
      </w:tr>
    </w:tbl>
    <w:p w14:paraId="50350029" w14:textId="77777777" w:rsidR="00E741E2" w:rsidRDefault="00E741E2" w:rsidP="00190635">
      <w:pPr>
        <w:pStyle w:val="BodyText"/>
      </w:pPr>
    </w:p>
    <w:sectPr w:rsidR="00E741E2" w:rsidSect="00562D45">
      <w:headerReference w:type="default" r:id="rId19"/>
      <w:footerReference w:type="default" r:id="rId20"/>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6D1C5" w14:textId="77777777" w:rsidR="00BF0E15" w:rsidRDefault="00BF0E15" w:rsidP="00477A36">
      <w:pPr>
        <w:spacing w:after="0" w:line="240" w:lineRule="auto"/>
      </w:pPr>
      <w:r>
        <w:separator/>
      </w:r>
    </w:p>
    <w:p w14:paraId="287A2F7C" w14:textId="77777777" w:rsidR="00BF0E15" w:rsidRDefault="00BF0E15"/>
  </w:endnote>
  <w:endnote w:type="continuationSeparator" w:id="0">
    <w:p w14:paraId="2BAFA8BC" w14:textId="77777777" w:rsidR="00BF0E15" w:rsidRDefault="00BF0E15" w:rsidP="00477A36">
      <w:pPr>
        <w:spacing w:after="0" w:line="240" w:lineRule="auto"/>
      </w:pPr>
      <w:r>
        <w:continuationSeparator/>
      </w:r>
    </w:p>
    <w:p w14:paraId="0CE90B71" w14:textId="77777777" w:rsidR="00BF0E15" w:rsidRDefault="00BF0E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BF0E15" w:rsidRPr="0074440B" w14:paraId="7C9DEEF7" w14:textId="77777777" w:rsidTr="00EE376B">
      <w:trPr>
        <w:trHeight w:val="486"/>
      </w:trPr>
      <w:tc>
        <w:tcPr>
          <w:tcW w:w="4398" w:type="dxa"/>
          <w:shd w:val="clear" w:color="auto" w:fill="auto"/>
          <w:vAlign w:val="bottom"/>
        </w:tcPr>
        <w:p w14:paraId="58C81A05" w14:textId="1481C6F7" w:rsidR="00BF0E15" w:rsidRPr="00EA167B" w:rsidRDefault="00BF0E15"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PRC-010-AB-2_RSAW.DOCX</w:t>
          </w:r>
          <w:r>
            <w:rPr>
              <w:rStyle w:val="FooterChar"/>
              <w:sz w:val="16"/>
              <w:szCs w:val="16"/>
            </w:rPr>
            <w:fldChar w:fldCharType="end"/>
          </w:r>
        </w:p>
      </w:tc>
      <w:tc>
        <w:tcPr>
          <w:tcW w:w="1571" w:type="dxa"/>
          <w:shd w:val="clear" w:color="auto" w:fill="auto"/>
          <w:vAlign w:val="bottom"/>
        </w:tcPr>
        <w:p w14:paraId="0F9B0EF5" w14:textId="77777777" w:rsidR="00BF0E15" w:rsidRPr="00EA167B" w:rsidRDefault="00BF0E15"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2</w:t>
          </w:r>
          <w:r w:rsidRPr="00EA167B">
            <w:rPr>
              <w:rStyle w:val="FooterChar"/>
              <w:sz w:val="16"/>
              <w:szCs w:val="16"/>
            </w:rPr>
            <w:fldChar w:fldCharType="end"/>
          </w:r>
        </w:p>
      </w:tc>
      <w:tc>
        <w:tcPr>
          <w:tcW w:w="4398" w:type="dxa"/>
          <w:shd w:val="clear" w:color="auto" w:fill="auto"/>
          <w:vAlign w:val="bottom"/>
        </w:tcPr>
        <w:p w14:paraId="4A997803" w14:textId="77777777" w:rsidR="00BF0E15" w:rsidRPr="00E526F6" w:rsidRDefault="000624E7"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F0E15">
                <w:rPr>
                  <w:color w:val="808080" w:themeColor="background1" w:themeShade="80"/>
                  <w:sz w:val="16"/>
                </w:rPr>
                <w:t>Public</w:t>
              </w:r>
            </w:sdtContent>
          </w:sdt>
        </w:p>
      </w:tc>
    </w:tr>
  </w:tbl>
  <w:p w14:paraId="51E57ECD" w14:textId="77777777" w:rsidR="00BF0E15" w:rsidRPr="00896EC8" w:rsidRDefault="00BF0E15"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BF0E15" w:rsidRPr="0074440B" w14:paraId="41C11F5C" w14:textId="77777777" w:rsidTr="0026509C">
      <w:trPr>
        <w:trHeight w:val="183"/>
      </w:trPr>
      <w:tc>
        <w:tcPr>
          <w:tcW w:w="4410" w:type="dxa"/>
          <w:shd w:val="clear" w:color="auto" w:fill="auto"/>
        </w:tcPr>
        <w:p w14:paraId="23B81169" w14:textId="5E3FDF2E" w:rsidR="00BF0E15" w:rsidRPr="00EA167B" w:rsidRDefault="00BF0E15" w:rsidP="005819BF">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PRC-010-AB-2_RSAW.DOCX</w:t>
          </w:r>
          <w:r>
            <w:rPr>
              <w:rStyle w:val="FooterChar"/>
              <w:sz w:val="16"/>
              <w:szCs w:val="16"/>
            </w:rPr>
            <w:fldChar w:fldCharType="end"/>
          </w:r>
        </w:p>
      </w:tc>
      <w:tc>
        <w:tcPr>
          <w:tcW w:w="2340" w:type="dxa"/>
          <w:shd w:val="clear" w:color="auto" w:fill="auto"/>
        </w:tcPr>
        <w:p w14:paraId="6780A9E1" w14:textId="77777777" w:rsidR="00BF0E15" w:rsidRPr="00EA167B" w:rsidRDefault="00BF0E15"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1</w:t>
          </w:r>
          <w:r w:rsidRPr="00EA167B">
            <w:rPr>
              <w:rStyle w:val="FooterChar"/>
              <w:sz w:val="16"/>
              <w:szCs w:val="16"/>
            </w:rPr>
            <w:fldChar w:fldCharType="end"/>
          </w:r>
        </w:p>
      </w:tc>
      <w:tc>
        <w:tcPr>
          <w:tcW w:w="4410" w:type="dxa"/>
          <w:shd w:val="clear" w:color="auto" w:fill="auto"/>
        </w:tcPr>
        <w:p w14:paraId="4E021A8B" w14:textId="77777777" w:rsidR="00BF0E15" w:rsidRPr="0074440B" w:rsidRDefault="000624E7"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F0E15">
                <w:rPr>
                  <w:color w:val="808080" w:themeColor="background1" w:themeShade="80"/>
                  <w:sz w:val="16"/>
                </w:rPr>
                <w:t>Public</w:t>
              </w:r>
            </w:sdtContent>
          </w:sdt>
        </w:p>
      </w:tc>
    </w:tr>
  </w:tbl>
  <w:p w14:paraId="28DCF699" w14:textId="77777777" w:rsidR="00BF0E15" w:rsidRPr="0074440B" w:rsidRDefault="00BF0E15"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A17199B" wp14:editId="033E1EE3">
          <wp:extent cx="7762716" cy="684945"/>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F0E15" w:rsidRPr="0074440B" w14:paraId="6FF31CC3" w14:textId="77777777" w:rsidTr="00EE376B">
      <w:trPr>
        <w:trHeight w:val="519"/>
      </w:trPr>
      <w:tc>
        <w:tcPr>
          <w:tcW w:w="9454" w:type="dxa"/>
          <w:shd w:val="clear" w:color="auto" w:fill="auto"/>
          <w:vAlign w:val="bottom"/>
        </w:tcPr>
        <w:p w14:paraId="16954EB7" w14:textId="3A417334" w:rsidR="00BF0E15" w:rsidRPr="00EA167B" w:rsidRDefault="00BF0E15"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PRC-010-AB-2_RSAW.DOCX</w:t>
          </w:r>
          <w:r>
            <w:rPr>
              <w:rStyle w:val="FooterChar"/>
              <w:sz w:val="16"/>
              <w:szCs w:val="16"/>
            </w:rPr>
            <w:fldChar w:fldCharType="end"/>
          </w:r>
        </w:p>
      </w:tc>
      <w:tc>
        <w:tcPr>
          <w:tcW w:w="3376" w:type="dxa"/>
          <w:shd w:val="clear" w:color="auto" w:fill="auto"/>
          <w:vAlign w:val="bottom"/>
        </w:tcPr>
        <w:p w14:paraId="78F97654" w14:textId="77777777" w:rsidR="00BF0E15" w:rsidRPr="00EA167B" w:rsidRDefault="00BF0E15"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153D6908" w14:textId="77777777" w:rsidR="00BF0E15" w:rsidRPr="00E526F6" w:rsidRDefault="000624E7"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889448407"/>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F0E15">
                <w:rPr>
                  <w:color w:val="808080" w:themeColor="background1" w:themeShade="80"/>
                  <w:sz w:val="16"/>
                </w:rPr>
                <w:t>Public</w:t>
              </w:r>
            </w:sdtContent>
          </w:sdt>
        </w:p>
      </w:tc>
    </w:tr>
  </w:tbl>
  <w:p w14:paraId="5CA36245" w14:textId="77777777" w:rsidR="00BF0E15" w:rsidRPr="00896EC8" w:rsidRDefault="00BF0E15"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BF0E15" w:rsidRPr="0074440B" w14:paraId="494035C3" w14:textId="77777777" w:rsidTr="00EE376B">
      <w:trPr>
        <w:trHeight w:val="444"/>
      </w:trPr>
      <w:tc>
        <w:tcPr>
          <w:tcW w:w="4233" w:type="dxa"/>
          <w:shd w:val="clear" w:color="auto" w:fill="auto"/>
          <w:vAlign w:val="bottom"/>
        </w:tcPr>
        <w:p w14:paraId="457F02F6" w14:textId="16EA32E2" w:rsidR="00BF0E15" w:rsidRPr="00EA167B" w:rsidRDefault="00BF0E15" w:rsidP="00E007C6">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Pr>
              <w:rStyle w:val="FooterChar"/>
              <w:noProof/>
              <w:sz w:val="16"/>
              <w:szCs w:val="16"/>
            </w:rPr>
            <w:t>PRC-010-AB-2_RSAW.DOCX</w:t>
          </w:r>
          <w:r>
            <w:rPr>
              <w:rStyle w:val="FooterChar"/>
              <w:sz w:val="16"/>
              <w:szCs w:val="16"/>
            </w:rPr>
            <w:fldChar w:fldCharType="end"/>
          </w:r>
        </w:p>
      </w:tc>
      <w:tc>
        <w:tcPr>
          <w:tcW w:w="1512" w:type="dxa"/>
          <w:shd w:val="clear" w:color="auto" w:fill="auto"/>
          <w:vAlign w:val="bottom"/>
        </w:tcPr>
        <w:p w14:paraId="34A1655E" w14:textId="77777777" w:rsidR="00BF0E15" w:rsidRPr="00EA167B" w:rsidRDefault="00BF0E15"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8</w:t>
          </w:r>
          <w:r w:rsidRPr="00EA167B">
            <w:rPr>
              <w:rStyle w:val="FooterChar"/>
              <w:sz w:val="16"/>
              <w:szCs w:val="16"/>
            </w:rPr>
            <w:fldChar w:fldCharType="end"/>
          </w:r>
        </w:p>
      </w:tc>
      <w:tc>
        <w:tcPr>
          <w:tcW w:w="4233" w:type="dxa"/>
          <w:shd w:val="clear" w:color="auto" w:fill="auto"/>
          <w:vAlign w:val="bottom"/>
        </w:tcPr>
        <w:p w14:paraId="2EBAA45C" w14:textId="77777777" w:rsidR="00BF0E15" w:rsidRPr="00E526F6" w:rsidRDefault="000624E7"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F0E15">
                <w:rPr>
                  <w:color w:val="808080" w:themeColor="background1" w:themeShade="80"/>
                  <w:sz w:val="16"/>
                </w:rPr>
                <w:t>Public</w:t>
              </w:r>
            </w:sdtContent>
          </w:sdt>
        </w:p>
      </w:tc>
    </w:tr>
  </w:tbl>
  <w:p w14:paraId="3F5B5999" w14:textId="77777777" w:rsidR="00BF0E15" w:rsidRPr="00896EC8" w:rsidRDefault="00BF0E15"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DBFA2" w14:textId="77777777" w:rsidR="00BF0E15" w:rsidRDefault="00BF0E15" w:rsidP="00477A36">
      <w:pPr>
        <w:spacing w:after="0" w:line="240" w:lineRule="auto"/>
      </w:pPr>
      <w:r>
        <w:separator/>
      </w:r>
    </w:p>
    <w:p w14:paraId="1F3DA99B" w14:textId="77777777" w:rsidR="00BF0E15" w:rsidRDefault="00BF0E15"/>
  </w:footnote>
  <w:footnote w:type="continuationSeparator" w:id="0">
    <w:p w14:paraId="7499CC64" w14:textId="77777777" w:rsidR="00BF0E15" w:rsidRDefault="00BF0E15" w:rsidP="00477A36">
      <w:pPr>
        <w:spacing w:after="0" w:line="240" w:lineRule="auto"/>
      </w:pPr>
      <w:r>
        <w:continuationSeparator/>
      </w:r>
    </w:p>
    <w:p w14:paraId="4B43068C" w14:textId="77777777" w:rsidR="00BF0E15" w:rsidRDefault="00BF0E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AA4FE" w14:textId="7127244C" w:rsidR="00BF0E15" w:rsidRPr="00383321" w:rsidRDefault="00BF0E15" w:rsidP="00383321">
    <w:pPr>
      <w:pStyle w:val="Heading1"/>
    </w:pPr>
    <w:r w:rsidRPr="00383321">
      <w:rPr>
        <w:noProof/>
      </w:rPr>
      <w:drawing>
        <wp:anchor distT="0" distB="0" distL="114300" distR="114300" simplePos="0" relativeHeight="251656192" behindDoc="1" locked="1" layoutInCell="0" allowOverlap="1" wp14:anchorId="114C8E05" wp14:editId="40F117E7">
          <wp:simplePos x="0" y="0"/>
          <wp:positionH relativeFrom="column">
            <wp:posOffset>-881380</wp:posOffset>
          </wp:positionH>
          <wp:positionV relativeFrom="page">
            <wp:posOffset>142240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PRC-010</w:t>
    </w:r>
    <w:r w:rsidRPr="00383321">
      <w:t>-AB</w:t>
    </w:r>
    <w:r>
      <w:t>-2</w:t>
    </w:r>
  </w:p>
  <w:p w14:paraId="47E856DA" w14:textId="499F9A55" w:rsidR="00BF0E15" w:rsidRDefault="00C3740B" w:rsidP="00383321">
    <w:pPr>
      <w:pStyle w:val="Heading1"/>
      <w:tabs>
        <w:tab w:val="center" w:pos="10535"/>
      </w:tabs>
    </w:pPr>
    <w:r w:rsidRPr="00C3740B">
      <w:rPr>
        <w:color w:val="1F497D" w:themeColor="text2"/>
      </w:rPr>
      <w:t>Under Voltage Load Shedding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BF0E15" w:rsidRPr="00D201BB" w14:paraId="4148B299" w14:textId="77777777" w:rsidTr="00B222CA">
      <w:trPr>
        <w:trHeight w:val="990"/>
      </w:trPr>
      <w:tc>
        <w:tcPr>
          <w:tcW w:w="7830" w:type="dxa"/>
          <w:shd w:val="clear" w:color="auto" w:fill="auto"/>
          <w:vAlign w:val="bottom"/>
        </w:tcPr>
        <w:p w14:paraId="32389F6C" w14:textId="77777777" w:rsidR="00BF0E15" w:rsidRPr="0071539E" w:rsidRDefault="00BF0E15"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BF0E15" w:rsidRPr="00D201BB" w14:paraId="024F2BF8" w14:textId="77777777" w:rsidTr="00B222CA">
      <w:trPr>
        <w:trHeight w:val="180"/>
      </w:trPr>
      <w:tc>
        <w:tcPr>
          <w:tcW w:w="7830" w:type="dxa"/>
          <w:shd w:val="clear" w:color="auto" w:fill="auto"/>
          <w:vAlign w:val="bottom"/>
        </w:tcPr>
        <w:p w14:paraId="1CF8728C" w14:textId="77777777" w:rsidR="00BF0E15" w:rsidRPr="00D201BB" w:rsidRDefault="00BF0E15" w:rsidP="00B931F5">
          <w:pPr>
            <w:spacing w:before="0" w:after="0" w:line="240" w:lineRule="auto"/>
            <w:jc w:val="left"/>
            <w:rPr>
              <w:b/>
              <w:color w:val="1F497D" w:themeColor="text2"/>
              <w:sz w:val="16"/>
              <w:szCs w:val="16"/>
            </w:rPr>
          </w:pPr>
        </w:p>
      </w:tc>
    </w:tr>
  </w:tbl>
  <w:p w14:paraId="32568B08" w14:textId="77777777" w:rsidR="00BF0E15" w:rsidRPr="00D201BB" w:rsidRDefault="00BF0E15"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216" behindDoc="1" locked="1" layoutInCell="1" allowOverlap="0" wp14:anchorId="7C2EDAB2" wp14:editId="2C88E071">
          <wp:simplePos x="0" y="0"/>
          <wp:positionH relativeFrom="column">
            <wp:align>center</wp:align>
          </wp:positionH>
          <wp:positionV relativeFrom="page">
            <wp:align>top</wp:align>
          </wp:positionV>
          <wp:extent cx="7790180" cy="1258570"/>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7FAA6" w14:textId="4CB839D1" w:rsidR="00BF0E15" w:rsidRPr="00383321" w:rsidRDefault="00BF0E15" w:rsidP="00383321">
    <w:pPr>
      <w:pStyle w:val="Heading1"/>
    </w:pPr>
    <w:r w:rsidRPr="00383321">
      <w:rPr>
        <w:noProof/>
      </w:rPr>
      <w:drawing>
        <wp:anchor distT="0" distB="0" distL="114300" distR="114300" simplePos="0" relativeHeight="251659264" behindDoc="1" locked="1" layoutInCell="0" allowOverlap="1" wp14:anchorId="01339A33" wp14:editId="33AF3EB1">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PRC-010-AB-2</w:t>
    </w:r>
  </w:p>
  <w:p w14:paraId="72975F1C" w14:textId="68A637ED" w:rsidR="00BF0E15" w:rsidRDefault="00C3740B" w:rsidP="00564CDA">
    <w:pPr>
      <w:pStyle w:val="Heading1"/>
      <w:tabs>
        <w:tab w:val="center" w:pos="10535"/>
      </w:tabs>
    </w:pPr>
    <w:r w:rsidRPr="00C3740B">
      <w:t>Under Voltage Load Shedding</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F0D55" w14:textId="57265899" w:rsidR="00BF0E15" w:rsidRPr="00383321" w:rsidRDefault="00BF0E15" w:rsidP="00383321">
    <w:pPr>
      <w:pStyle w:val="Heading1"/>
    </w:pPr>
    <w:r w:rsidRPr="00383321">
      <w:rPr>
        <w:noProof/>
      </w:rPr>
      <w:drawing>
        <wp:anchor distT="0" distB="0" distL="114300" distR="114300" simplePos="0" relativeHeight="251658240" behindDoc="1" locked="1" layoutInCell="0" allowOverlap="1" wp14:anchorId="62CD5AC5" wp14:editId="7B201F7D">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PRC-010-AB</w:t>
    </w:r>
    <w:r w:rsidRPr="002313EA">
      <w:t>-</w:t>
    </w:r>
    <w:r>
      <w:t>2</w:t>
    </w:r>
  </w:p>
  <w:p w14:paraId="3B7F7003" w14:textId="6EA5E8C1" w:rsidR="00BF0E15" w:rsidRPr="00383321" w:rsidRDefault="00C3740B" w:rsidP="00564CDA">
    <w:pPr>
      <w:pStyle w:val="Heading1"/>
      <w:tabs>
        <w:tab w:val="center" w:pos="10535"/>
      </w:tabs>
    </w:pPr>
    <w:r w:rsidRPr="00C3740B">
      <w:t>Under Voltage Load Shedding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5512F76"/>
    <w:multiLevelType w:val="hybridMultilevel"/>
    <w:tmpl w:val="1DB6511E"/>
    <w:lvl w:ilvl="0" w:tplc="DCFC5C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520B24"/>
    <w:multiLevelType w:val="hybridMultilevel"/>
    <w:tmpl w:val="6298C216"/>
    <w:lvl w:ilvl="0" w:tplc="DCFC5C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1"/>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5957"/>
    <w:rsid w:val="00044553"/>
    <w:rsid w:val="00045E1E"/>
    <w:rsid w:val="00054DC4"/>
    <w:rsid w:val="00055C42"/>
    <w:rsid w:val="000617C7"/>
    <w:rsid w:val="000624E7"/>
    <w:rsid w:val="0006268C"/>
    <w:rsid w:val="000626AF"/>
    <w:rsid w:val="00064807"/>
    <w:rsid w:val="00065C56"/>
    <w:rsid w:val="0007175B"/>
    <w:rsid w:val="0007286D"/>
    <w:rsid w:val="0007370D"/>
    <w:rsid w:val="00073930"/>
    <w:rsid w:val="00083555"/>
    <w:rsid w:val="00095296"/>
    <w:rsid w:val="00095FF5"/>
    <w:rsid w:val="000A3E21"/>
    <w:rsid w:val="000A7114"/>
    <w:rsid w:val="000B6981"/>
    <w:rsid w:val="000C1AD1"/>
    <w:rsid w:val="000C4863"/>
    <w:rsid w:val="000D122F"/>
    <w:rsid w:val="000D1B71"/>
    <w:rsid w:val="000D28A7"/>
    <w:rsid w:val="000D5AE1"/>
    <w:rsid w:val="000E0E4D"/>
    <w:rsid w:val="000E5FF0"/>
    <w:rsid w:val="000F470D"/>
    <w:rsid w:val="000F4BDE"/>
    <w:rsid w:val="001024F8"/>
    <w:rsid w:val="0010260C"/>
    <w:rsid w:val="001047D9"/>
    <w:rsid w:val="00110989"/>
    <w:rsid w:val="00110F6C"/>
    <w:rsid w:val="0011343F"/>
    <w:rsid w:val="00125F61"/>
    <w:rsid w:val="00132D1C"/>
    <w:rsid w:val="00141657"/>
    <w:rsid w:val="00142336"/>
    <w:rsid w:val="001450A2"/>
    <w:rsid w:val="00151649"/>
    <w:rsid w:val="0015396D"/>
    <w:rsid w:val="00155B37"/>
    <w:rsid w:val="00157C3C"/>
    <w:rsid w:val="001619E0"/>
    <w:rsid w:val="00163A14"/>
    <w:rsid w:val="00166AAD"/>
    <w:rsid w:val="00176801"/>
    <w:rsid w:val="00176D8C"/>
    <w:rsid w:val="00177720"/>
    <w:rsid w:val="0018689B"/>
    <w:rsid w:val="00190635"/>
    <w:rsid w:val="00190A45"/>
    <w:rsid w:val="00191E66"/>
    <w:rsid w:val="00193647"/>
    <w:rsid w:val="00197C55"/>
    <w:rsid w:val="001A19E7"/>
    <w:rsid w:val="001A2B1C"/>
    <w:rsid w:val="001A5362"/>
    <w:rsid w:val="001B71EB"/>
    <w:rsid w:val="001C1A4D"/>
    <w:rsid w:val="001C3C3E"/>
    <w:rsid w:val="001D29F1"/>
    <w:rsid w:val="001D4703"/>
    <w:rsid w:val="001D5E84"/>
    <w:rsid w:val="001D7D21"/>
    <w:rsid w:val="001E0907"/>
    <w:rsid w:val="001E664A"/>
    <w:rsid w:val="001F56F0"/>
    <w:rsid w:val="00201861"/>
    <w:rsid w:val="002072BF"/>
    <w:rsid w:val="00210421"/>
    <w:rsid w:val="00210D3E"/>
    <w:rsid w:val="00211C01"/>
    <w:rsid w:val="00213A60"/>
    <w:rsid w:val="002166AB"/>
    <w:rsid w:val="0022379B"/>
    <w:rsid w:val="00223F4B"/>
    <w:rsid w:val="00231399"/>
    <w:rsid w:val="002313EA"/>
    <w:rsid w:val="00234218"/>
    <w:rsid w:val="002354F2"/>
    <w:rsid w:val="002412FE"/>
    <w:rsid w:val="00244C63"/>
    <w:rsid w:val="0024502E"/>
    <w:rsid w:val="0024544B"/>
    <w:rsid w:val="00247CC0"/>
    <w:rsid w:val="0025260E"/>
    <w:rsid w:val="00255464"/>
    <w:rsid w:val="00256D1D"/>
    <w:rsid w:val="002600AB"/>
    <w:rsid w:val="00260803"/>
    <w:rsid w:val="00260E79"/>
    <w:rsid w:val="00261BE4"/>
    <w:rsid w:val="00264BB8"/>
    <w:rsid w:val="0026509C"/>
    <w:rsid w:val="00265BD8"/>
    <w:rsid w:val="00271C11"/>
    <w:rsid w:val="00273641"/>
    <w:rsid w:val="002846E7"/>
    <w:rsid w:val="002926BD"/>
    <w:rsid w:val="00293657"/>
    <w:rsid w:val="00295817"/>
    <w:rsid w:val="00296287"/>
    <w:rsid w:val="002A1A39"/>
    <w:rsid w:val="002A6006"/>
    <w:rsid w:val="002A7927"/>
    <w:rsid w:val="002B281F"/>
    <w:rsid w:val="002C3817"/>
    <w:rsid w:val="002D08A3"/>
    <w:rsid w:val="002D1909"/>
    <w:rsid w:val="002D2975"/>
    <w:rsid w:val="002D2F2F"/>
    <w:rsid w:val="002D3907"/>
    <w:rsid w:val="002D743A"/>
    <w:rsid w:val="002D7C01"/>
    <w:rsid w:val="002E42F1"/>
    <w:rsid w:val="002E563D"/>
    <w:rsid w:val="002E57C4"/>
    <w:rsid w:val="002E6502"/>
    <w:rsid w:val="002F6A2C"/>
    <w:rsid w:val="00304D52"/>
    <w:rsid w:val="00306F68"/>
    <w:rsid w:val="003100FF"/>
    <w:rsid w:val="00310DF0"/>
    <w:rsid w:val="00320014"/>
    <w:rsid w:val="0032118A"/>
    <w:rsid w:val="00323A4A"/>
    <w:rsid w:val="0032498B"/>
    <w:rsid w:val="003307E4"/>
    <w:rsid w:val="00335A94"/>
    <w:rsid w:val="00335C44"/>
    <w:rsid w:val="00336102"/>
    <w:rsid w:val="00336E7E"/>
    <w:rsid w:val="0034011F"/>
    <w:rsid w:val="00344256"/>
    <w:rsid w:val="00352BD2"/>
    <w:rsid w:val="00353702"/>
    <w:rsid w:val="0035472E"/>
    <w:rsid w:val="00362184"/>
    <w:rsid w:val="003729F9"/>
    <w:rsid w:val="003730B1"/>
    <w:rsid w:val="00373163"/>
    <w:rsid w:val="00375CF0"/>
    <w:rsid w:val="003764D0"/>
    <w:rsid w:val="00382490"/>
    <w:rsid w:val="00383321"/>
    <w:rsid w:val="0038560E"/>
    <w:rsid w:val="0038561D"/>
    <w:rsid w:val="00394D36"/>
    <w:rsid w:val="003A38B6"/>
    <w:rsid w:val="003A4752"/>
    <w:rsid w:val="003B2347"/>
    <w:rsid w:val="003B3007"/>
    <w:rsid w:val="003C2185"/>
    <w:rsid w:val="003C5B19"/>
    <w:rsid w:val="003C64D2"/>
    <w:rsid w:val="003D0E4B"/>
    <w:rsid w:val="003D16AD"/>
    <w:rsid w:val="003D216E"/>
    <w:rsid w:val="003D223B"/>
    <w:rsid w:val="003D3FF3"/>
    <w:rsid w:val="003E022F"/>
    <w:rsid w:val="003F25BC"/>
    <w:rsid w:val="003F3B5D"/>
    <w:rsid w:val="003F3DC4"/>
    <w:rsid w:val="003F5A4A"/>
    <w:rsid w:val="003F6680"/>
    <w:rsid w:val="004029C4"/>
    <w:rsid w:val="00402BBD"/>
    <w:rsid w:val="004100A4"/>
    <w:rsid w:val="004127D2"/>
    <w:rsid w:val="00417AE4"/>
    <w:rsid w:val="00421C09"/>
    <w:rsid w:val="004242FE"/>
    <w:rsid w:val="00426EE8"/>
    <w:rsid w:val="0043181D"/>
    <w:rsid w:val="00433ADF"/>
    <w:rsid w:val="00445377"/>
    <w:rsid w:val="00450691"/>
    <w:rsid w:val="00453408"/>
    <w:rsid w:val="00463866"/>
    <w:rsid w:val="00465A54"/>
    <w:rsid w:val="0047093B"/>
    <w:rsid w:val="00473477"/>
    <w:rsid w:val="0047610C"/>
    <w:rsid w:val="0047733C"/>
    <w:rsid w:val="004779F7"/>
    <w:rsid w:val="00477A36"/>
    <w:rsid w:val="00481FFD"/>
    <w:rsid w:val="00486E2B"/>
    <w:rsid w:val="00490500"/>
    <w:rsid w:val="00490ECE"/>
    <w:rsid w:val="004924C1"/>
    <w:rsid w:val="00497B54"/>
    <w:rsid w:val="00497FE0"/>
    <w:rsid w:val="004A1930"/>
    <w:rsid w:val="004A4D5C"/>
    <w:rsid w:val="004B1FE4"/>
    <w:rsid w:val="004B3E77"/>
    <w:rsid w:val="004B5E68"/>
    <w:rsid w:val="004B75C7"/>
    <w:rsid w:val="004C5F39"/>
    <w:rsid w:val="004D6388"/>
    <w:rsid w:val="004D7917"/>
    <w:rsid w:val="004E03F0"/>
    <w:rsid w:val="004E690D"/>
    <w:rsid w:val="004F018E"/>
    <w:rsid w:val="004F1723"/>
    <w:rsid w:val="004F4F88"/>
    <w:rsid w:val="00502495"/>
    <w:rsid w:val="005047A2"/>
    <w:rsid w:val="00506E79"/>
    <w:rsid w:val="00511E0F"/>
    <w:rsid w:val="0052749C"/>
    <w:rsid w:val="00527CF2"/>
    <w:rsid w:val="00543F4E"/>
    <w:rsid w:val="0054518B"/>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85E55"/>
    <w:rsid w:val="005A13BE"/>
    <w:rsid w:val="005B0CF1"/>
    <w:rsid w:val="005B0D96"/>
    <w:rsid w:val="005B12DE"/>
    <w:rsid w:val="005B616A"/>
    <w:rsid w:val="005C010C"/>
    <w:rsid w:val="005C2E2D"/>
    <w:rsid w:val="005C3166"/>
    <w:rsid w:val="005C446A"/>
    <w:rsid w:val="005C5B5A"/>
    <w:rsid w:val="005D0A37"/>
    <w:rsid w:val="005D5340"/>
    <w:rsid w:val="005E7068"/>
    <w:rsid w:val="005F7C98"/>
    <w:rsid w:val="00604102"/>
    <w:rsid w:val="00605798"/>
    <w:rsid w:val="00605DC6"/>
    <w:rsid w:val="0061550C"/>
    <w:rsid w:val="00620D7C"/>
    <w:rsid w:val="00626C50"/>
    <w:rsid w:val="006342CB"/>
    <w:rsid w:val="006450F7"/>
    <w:rsid w:val="00647513"/>
    <w:rsid w:val="0065113A"/>
    <w:rsid w:val="00654E22"/>
    <w:rsid w:val="00672722"/>
    <w:rsid w:val="00677C63"/>
    <w:rsid w:val="00684232"/>
    <w:rsid w:val="006864BB"/>
    <w:rsid w:val="00686779"/>
    <w:rsid w:val="00690D83"/>
    <w:rsid w:val="00696036"/>
    <w:rsid w:val="006976DC"/>
    <w:rsid w:val="006A1871"/>
    <w:rsid w:val="006A2D2E"/>
    <w:rsid w:val="006A3B4C"/>
    <w:rsid w:val="006A427B"/>
    <w:rsid w:val="006A6CA4"/>
    <w:rsid w:val="006B1724"/>
    <w:rsid w:val="006B4943"/>
    <w:rsid w:val="006C44A2"/>
    <w:rsid w:val="006D1279"/>
    <w:rsid w:val="006D2B82"/>
    <w:rsid w:val="006D5E0B"/>
    <w:rsid w:val="006D6EA6"/>
    <w:rsid w:val="006E084E"/>
    <w:rsid w:val="006E1906"/>
    <w:rsid w:val="006E1AB5"/>
    <w:rsid w:val="006E48E1"/>
    <w:rsid w:val="006E4DED"/>
    <w:rsid w:val="006E75D8"/>
    <w:rsid w:val="006F3AC6"/>
    <w:rsid w:val="006F4E78"/>
    <w:rsid w:val="00703CDE"/>
    <w:rsid w:val="0070632D"/>
    <w:rsid w:val="0071539E"/>
    <w:rsid w:val="007169B4"/>
    <w:rsid w:val="00722C26"/>
    <w:rsid w:val="0072491E"/>
    <w:rsid w:val="00727CF2"/>
    <w:rsid w:val="00741425"/>
    <w:rsid w:val="0074440B"/>
    <w:rsid w:val="00752049"/>
    <w:rsid w:val="00752794"/>
    <w:rsid w:val="007554B7"/>
    <w:rsid w:val="00767383"/>
    <w:rsid w:val="00767C35"/>
    <w:rsid w:val="0077723B"/>
    <w:rsid w:val="00781AA1"/>
    <w:rsid w:val="007824E3"/>
    <w:rsid w:val="00782DB1"/>
    <w:rsid w:val="00784370"/>
    <w:rsid w:val="00786563"/>
    <w:rsid w:val="00786FD4"/>
    <w:rsid w:val="00793B59"/>
    <w:rsid w:val="007A10F9"/>
    <w:rsid w:val="007A5FA5"/>
    <w:rsid w:val="007A7057"/>
    <w:rsid w:val="007B114C"/>
    <w:rsid w:val="007B2B98"/>
    <w:rsid w:val="007B765A"/>
    <w:rsid w:val="007C28C0"/>
    <w:rsid w:val="007C5E91"/>
    <w:rsid w:val="007D08BF"/>
    <w:rsid w:val="007D40E8"/>
    <w:rsid w:val="007D7D0F"/>
    <w:rsid w:val="007E05CA"/>
    <w:rsid w:val="007E4903"/>
    <w:rsid w:val="007F1576"/>
    <w:rsid w:val="007F3EFA"/>
    <w:rsid w:val="007F547A"/>
    <w:rsid w:val="007F5E5E"/>
    <w:rsid w:val="008001A1"/>
    <w:rsid w:val="00802420"/>
    <w:rsid w:val="008024F0"/>
    <w:rsid w:val="00803397"/>
    <w:rsid w:val="008038C6"/>
    <w:rsid w:val="00805772"/>
    <w:rsid w:val="00807724"/>
    <w:rsid w:val="00807C31"/>
    <w:rsid w:val="00812001"/>
    <w:rsid w:val="0081224F"/>
    <w:rsid w:val="00812641"/>
    <w:rsid w:val="00813E63"/>
    <w:rsid w:val="00823F8A"/>
    <w:rsid w:val="00825E67"/>
    <w:rsid w:val="00827E48"/>
    <w:rsid w:val="008304B4"/>
    <w:rsid w:val="00832CCE"/>
    <w:rsid w:val="0083411F"/>
    <w:rsid w:val="008344A2"/>
    <w:rsid w:val="008438A3"/>
    <w:rsid w:val="0085319D"/>
    <w:rsid w:val="008568FA"/>
    <w:rsid w:val="00861A50"/>
    <w:rsid w:val="00862FBF"/>
    <w:rsid w:val="00863E87"/>
    <w:rsid w:val="008654E0"/>
    <w:rsid w:val="00866464"/>
    <w:rsid w:val="00866CD6"/>
    <w:rsid w:val="00867BF2"/>
    <w:rsid w:val="00872A30"/>
    <w:rsid w:val="00875B84"/>
    <w:rsid w:val="00876059"/>
    <w:rsid w:val="00891F3C"/>
    <w:rsid w:val="0089294D"/>
    <w:rsid w:val="00893130"/>
    <w:rsid w:val="00893B91"/>
    <w:rsid w:val="00896553"/>
    <w:rsid w:val="00896EC8"/>
    <w:rsid w:val="008A5DEE"/>
    <w:rsid w:val="008A5DF5"/>
    <w:rsid w:val="008B06B6"/>
    <w:rsid w:val="008B5705"/>
    <w:rsid w:val="008C140B"/>
    <w:rsid w:val="008C7F6B"/>
    <w:rsid w:val="008D5C35"/>
    <w:rsid w:val="008E4380"/>
    <w:rsid w:val="008E5557"/>
    <w:rsid w:val="008E5C57"/>
    <w:rsid w:val="008E7690"/>
    <w:rsid w:val="008F313A"/>
    <w:rsid w:val="00900838"/>
    <w:rsid w:val="00904CE3"/>
    <w:rsid w:val="009148B0"/>
    <w:rsid w:val="009218E0"/>
    <w:rsid w:val="00927E3D"/>
    <w:rsid w:val="00931B45"/>
    <w:rsid w:val="00931CE5"/>
    <w:rsid w:val="0093316F"/>
    <w:rsid w:val="00936DA9"/>
    <w:rsid w:val="009433C1"/>
    <w:rsid w:val="009449C3"/>
    <w:rsid w:val="0094684C"/>
    <w:rsid w:val="00950219"/>
    <w:rsid w:val="00950FE0"/>
    <w:rsid w:val="009516B9"/>
    <w:rsid w:val="00953DFF"/>
    <w:rsid w:val="0095436E"/>
    <w:rsid w:val="0096137C"/>
    <w:rsid w:val="009616BE"/>
    <w:rsid w:val="00963A55"/>
    <w:rsid w:val="00966F3C"/>
    <w:rsid w:val="009702C7"/>
    <w:rsid w:val="009719EB"/>
    <w:rsid w:val="0097286F"/>
    <w:rsid w:val="00975336"/>
    <w:rsid w:val="00975811"/>
    <w:rsid w:val="00983B4D"/>
    <w:rsid w:val="0099096F"/>
    <w:rsid w:val="0099178D"/>
    <w:rsid w:val="009B7EC6"/>
    <w:rsid w:val="009C3D22"/>
    <w:rsid w:val="009C5275"/>
    <w:rsid w:val="009D4FA4"/>
    <w:rsid w:val="009D547B"/>
    <w:rsid w:val="009E6CF9"/>
    <w:rsid w:val="009E7CBC"/>
    <w:rsid w:val="009F3374"/>
    <w:rsid w:val="00A05A56"/>
    <w:rsid w:val="00A05F51"/>
    <w:rsid w:val="00A075DA"/>
    <w:rsid w:val="00A122C2"/>
    <w:rsid w:val="00A16B13"/>
    <w:rsid w:val="00A20B3E"/>
    <w:rsid w:val="00A234FE"/>
    <w:rsid w:val="00A365A7"/>
    <w:rsid w:val="00A40904"/>
    <w:rsid w:val="00A4394E"/>
    <w:rsid w:val="00A524EB"/>
    <w:rsid w:val="00A55862"/>
    <w:rsid w:val="00A64AEC"/>
    <w:rsid w:val="00A65EEB"/>
    <w:rsid w:val="00A71B41"/>
    <w:rsid w:val="00A739D7"/>
    <w:rsid w:val="00A74752"/>
    <w:rsid w:val="00A84765"/>
    <w:rsid w:val="00A95331"/>
    <w:rsid w:val="00A97914"/>
    <w:rsid w:val="00AA5692"/>
    <w:rsid w:val="00AA7D43"/>
    <w:rsid w:val="00AB1825"/>
    <w:rsid w:val="00AB3D95"/>
    <w:rsid w:val="00AC192C"/>
    <w:rsid w:val="00AC4FBB"/>
    <w:rsid w:val="00AC77FB"/>
    <w:rsid w:val="00AD2A7C"/>
    <w:rsid w:val="00AE17F3"/>
    <w:rsid w:val="00AE73DA"/>
    <w:rsid w:val="00AF0B44"/>
    <w:rsid w:val="00AF320F"/>
    <w:rsid w:val="00B00A95"/>
    <w:rsid w:val="00B13026"/>
    <w:rsid w:val="00B21F06"/>
    <w:rsid w:val="00B222CA"/>
    <w:rsid w:val="00B23617"/>
    <w:rsid w:val="00B30D5B"/>
    <w:rsid w:val="00B31B55"/>
    <w:rsid w:val="00B33362"/>
    <w:rsid w:val="00B33490"/>
    <w:rsid w:val="00B33ECB"/>
    <w:rsid w:val="00B44713"/>
    <w:rsid w:val="00B50261"/>
    <w:rsid w:val="00B5331E"/>
    <w:rsid w:val="00B55636"/>
    <w:rsid w:val="00B60770"/>
    <w:rsid w:val="00B71D15"/>
    <w:rsid w:val="00B81BF8"/>
    <w:rsid w:val="00B81E6E"/>
    <w:rsid w:val="00B863BC"/>
    <w:rsid w:val="00B87CEA"/>
    <w:rsid w:val="00B91B7F"/>
    <w:rsid w:val="00B931F5"/>
    <w:rsid w:val="00B9664B"/>
    <w:rsid w:val="00B978F4"/>
    <w:rsid w:val="00BA3789"/>
    <w:rsid w:val="00BA3998"/>
    <w:rsid w:val="00BA56C9"/>
    <w:rsid w:val="00BB511E"/>
    <w:rsid w:val="00BB67C5"/>
    <w:rsid w:val="00BC760C"/>
    <w:rsid w:val="00BD0A93"/>
    <w:rsid w:val="00BD3871"/>
    <w:rsid w:val="00BE0F74"/>
    <w:rsid w:val="00BE293D"/>
    <w:rsid w:val="00BE38D4"/>
    <w:rsid w:val="00BF0E15"/>
    <w:rsid w:val="00BF2EB9"/>
    <w:rsid w:val="00BF38A9"/>
    <w:rsid w:val="00C03108"/>
    <w:rsid w:val="00C050F3"/>
    <w:rsid w:val="00C053D2"/>
    <w:rsid w:val="00C14600"/>
    <w:rsid w:val="00C14C0B"/>
    <w:rsid w:val="00C20EDA"/>
    <w:rsid w:val="00C2477B"/>
    <w:rsid w:val="00C248F8"/>
    <w:rsid w:val="00C25859"/>
    <w:rsid w:val="00C3740B"/>
    <w:rsid w:val="00C43402"/>
    <w:rsid w:val="00C43FFE"/>
    <w:rsid w:val="00C441E5"/>
    <w:rsid w:val="00C4425E"/>
    <w:rsid w:val="00C444AF"/>
    <w:rsid w:val="00C5437E"/>
    <w:rsid w:val="00C565A3"/>
    <w:rsid w:val="00C6155F"/>
    <w:rsid w:val="00C62AFC"/>
    <w:rsid w:val="00C64E0A"/>
    <w:rsid w:val="00C67BB0"/>
    <w:rsid w:val="00C67D9B"/>
    <w:rsid w:val="00C80022"/>
    <w:rsid w:val="00C8184A"/>
    <w:rsid w:val="00C82656"/>
    <w:rsid w:val="00C83BBA"/>
    <w:rsid w:val="00C8636B"/>
    <w:rsid w:val="00C8741A"/>
    <w:rsid w:val="00C92BE0"/>
    <w:rsid w:val="00C95D75"/>
    <w:rsid w:val="00CA2157"/>
    <w:rsid w:val="00CA6EF3"/>
    <w:rsid w:val="00CB72D0"/>
    <w:rsid w:val="00CB7C7D"/>
    <w:rsid w:val="00CC01D0"/>
    <w:rsid w:val="00CC02B5"/>
    <w:rsid w:val="00CC0915"/>
    <w:rsid w:val="00CC40DA"/>
    <w:rsid w:val="00CC7002"/>
    <w:rsid w:val="00CE7ACA"/>
    <w:rsid w:val="00CF5217"/>
    <w:rsid w:val="00CF616B"/>
    <w:rsid w:val="00D02C6B"/>
    <w:rsid w:val="00D16B21"/>
    <w:rsid w:val="00D201BB"/>
    <w:rsid w:val="00D262B8"/>
    <w:rsid w:val="00D31C53"/>
    <w:rsid w:val="00D40ACB"/>
    <w:rsid w:val="00D43A17"/>
    <w:rsid w:val="00D44A58"/>
    <w:rsid w:val="00D46140"/>
    <w:rsid w:val="00D5108D"/>
    <w:rsid w:val="00D53120"/>
    <w:rsid w:val="00D55711"/>
    <w:rsid w:val="00D734E1"/>
    <w:rsid w:val="00D74366"/>
    <w:rsid w:val="00D7486F"/>
    <w:rsid w:val="00D76BD8"/>
    <w:rsid w:val="00D85EC0"/>
    <w:rsid w:val="00D86C70"/>
    <w:rsid w:val="00D966C5"/>
    <w:rsid w:val="00D96BB0"/>
    <w:rsid w:val="00DA0D7F"/>
    <w:rsid w:val="00DA3C61"/>
    <w:rsid w:val="00DA5749"/>
    <w:rsid w:val="00DB71A9"/>
    <w:rsid w:val="00DB7930"/>
    <w:rsid w:val="00DC083A"/>
    <w:rsid w:val="00DC55E9"/>
    <w:rsid w:val="00DC7B99"/>
    <w:rsid w:val="00DD37A0"/>
    <w:rsid w:val="00DE58A2"/>
    <w:rsid w:val="00DE5955"/>
    <w:rsid w:val="00DE5E1E"/>
    <w:rsid w:val="00DE6989"/>
    <w:rsid w:val="00DE7E11"/>
    <w:rsid w:val="00DF1D1A"/>
    <w:rsid w:val="00DF1E0E"/>
    <w:rsid w:val="00E007C6"/>
    <w:rsid w:val="00E00F10"/>
    <w:rsid w:val="00E03542"/>
    <w:rsid w:val="00E23B14"/>
    <w:rsid w:val="00E3444C"/>
    <w:rsid w:val="00E51105"/>
    <w:rsid w:val="00E526F6"/>
    <w:rsid w:val="00E52929"/>
    <w:rsid w:val="00E56C5F"/>
    <w:rsid w:val="00E614EB"/>
    <w:rsid w:val="00E62DE0"/>
    <w:rsid w:val="00E63358"/>
    <w:rsid w:val="00E66465"/>
    <w:rsid w:val="00E678E7"/>
    <w:rsid w:val="00E70430"/>
    <w:rsid w:val="00E7176F"/>
    <w:rsid w:val="00E71D2B"/>
    <w:rsid w:val="00E741E2"/>
    <w:rsid w:val="00E74E44"/>
    <w:rsid w:val="00E868FD"/>
    <w:rsid w:val="00E86FEB"/>
    <w:rsid w:val="00E93B6B"/>
    <w:rsid w:val="00EA167B"/>
    <w:rsid w:val="00EA3270"/>
    <w:rsid w:val="00EA5486"/>
    <w:rsid w:val="00EA693A"/>
    <w:rsid w:val="00EA77CF"/>
    <w:rsid w:val="00EB3BC3"/>
    <w:rsid w:val="00EB4CB1"/>
    <w:rsid w:val="00EB5AD9"/>
    <w:rsid w:val="00ED456B"/>
    <w:rsid w:val="00ED7100"/>
    <w:rsid w:val="00EE1D5F"/>
    <w:rsid w:val="00EE352E"/>
    <w:rsid w:val="00EE376B"/>
    <w:rsid w:val="00EE3787"/>
    <w:rsid w:val="00EE7161"/>
    <w:rsid w:val="00EF0959"/>
    <w:rsid w:val="00EF1C2A"/>
    <w:rsid w:val="00EF641A"/>
    <w:rsid w:val="00EF7718"/>
    <w:rsid w:val="00F00766"/>
    <w:rsid w:val="00F071CA"/>
    <w:rsid w:val="00F110C9"/>
    <w:rsid w:val="00F146B2"/>
    <w:rsid w:val="00F14F29"/>
    <w:rsid w:val="00F1535E"/>
    <w:rsid w:val="00F2358A"/>
    <w:rsid w:val="00F2439B"/>
    <w:rsid w:val="00F55CCF"/>
    <w:rsid w:val="00F71504"/>
    <w:rsid w:val="00F73C9D"/>
    <w:rsid w:val="00F77EBE"/>
    <w:rsid w:val="00F815D6"/>
    <w:rsid w:val="00F829B4"/>
    <w:rsid w:val="00F90826"/>
    <w:rsid w:val="00F93F04"/>
    <w:rsid w:val="00FA13C8"/>
    <w:rsid w:val="00FA2C79"/>
    <w:rsid w:val="00FA31A1"/>
    <w:rsid w:val="00FB4093"/>
    <w:rsid w:val="00FC0111"/>
    <w:rsid w:val="00FC0C18"/>
    <w:rsid w:val="00FC5414"/>
    <w:rsid w:val="00FC639C"/>
    <w:rsid w:val="00FC7D8C"/>
    <w:rsid w:val="00FD3425"/>
    <w:rsid w:val="00FE0F25"/>
    <w:rsid w:val="00FE56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2F29C320"/>
  <w15:docId w15:val="{262189A6-8270-4147-A463-109A0F876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qFormat="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basedOn w:val="Normal"/>
    <w:next w:val="Normal"/>
    <w:link w:val="Heading3Char"/>
    <w:qFormat/>
    <w:rsid w:val="00E7176F"/>
    <w:pPr>
      <w:tabs>
        <w:tab w:val="clear" w:pos="720"/>
        <w:tab w:val="left" w:pos="0"/>
      </w:tabs>
      <w:suppressAutoHyphens/>
      <w:autoSpaceDE w:val="0"/>
      <w:autoSpaceDN w:val="0"/>
      <w:adjustRightInd w:val="0"/>
      <w:spacing w:after="60" w:line="240" w:lineRule="auto"/>
      <w:jc w:val="left"/>
      <w:textAlignment w:val="center"/>
      <w:outlineLvl w:val="2"/>
    </w:pPr>
    <w:rPr>
      <w:rFonts w:cs="Arial"/>
      <w:b/>
      <w:i/>
      <w:color w:val="00407A"/>
      <w:szCs w:val="20"/>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link w:val="Heading3"/>
    <w:rsid w:val="002D3907"/>
    <w:rPr>
      <w:rFonts w:ascii="Arial" w:eastAsia="Times New Roman" w:hAnsi="Arial" w:cs="Arial"/>
      <w:b/>
      <w:i/>
      <w:color w:val="00407A"/>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qFormat/>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qFormat/>
    <w:rsid w:val="00752794"/>
    <w:pPr>
      <w:numPr>
        <w:ilvl w:val="2"/>
      </w:numPr>
      <w:tabs>
        <w:tab w:val="left" w:pos="1080"/>
      </w:tabs>
    </w:pPr>
    <w:rPr>
      <w:lang w:val="fr-FR"/>
    </w:rPr>
  </w:style>
  <w:style w:type="paragraph" w:customStyle="1" w:styleId="Bullet2">
    <w:name w:val="Bullet 2"/>
    <w:basedOn w:val="Bullet1"/>
    <w:qFormat/>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qFormat/>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semiHidden/>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uditorNotes">
    <w:name w:val="RSAW_AuditorNotes"/>
    <w:basedOn w:val="Normal"/>
    <w:link w:val="RSAWAuditorNotesChar"/>
    <w:qFormat/>
    <w:rsid w:val="00DA0D7F"/>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DA0D7F"/>
    <w:rPr>
      <w:rFonts w:ascii="Arial" w:eastAsia="Times New Roman" w:hAnsi="Arial"/>
      <w:sz w:val="18"/>
      <w:szCs w:val="24"/>
    </w:rPr>
  </w:style>
  <w:style w:type="paragraph" w:customStyle="1" w:styleId="RSAWTableText">
    <w:name w:val="RSAW_TableText"/>
    <w:basedOn w:val="Normal"/>
    <w:link w:val="RSAWTableTextChar"/>
    <w:autoRedefine/>
    <w:rsid w:val="00CC0915"/>
    <w:pPr>
      <w:tabs>
        <w:tab w:val="clear" w:pos="720"/>
      </w:tabs>
      <w:spacing w:before="0" w:after="0" w:line="240" w:lineRule="auto"/>
      <w:jc w:val="left"/>
    </w:pPr>
    <w:rPr>
      <w:rFonts w:cs="Arial"/>
      <w:sz w:val="18"/>
      <w:szCs w:val="18"/>
      <w:lang w:val="en-CA" w:eastAsia="en-CA"/>
    </w:rPr>
  </w:style>
  <w:style w:type="character" w:customStyle="1" w:styleId="RSAWTableTextChar">
    <w:name w:val="RSAW_TableText Char"/>
    <w:basedOn w:val="DefaultParagraphFont"/>
    <w:link w:val="RSAWTableText"/>
    <w:rsid w:val="00CC0915"/>
    <w:rPr>
      <w:rFonts w:ascii="Arial" w:eastAsia="Times New Roman" w:hAnsi="Arial" w:cs="Arial"/>
      <w:sz w:val="18"/>
      <w:szCs w:val="18"/>
    </w:rPr>
  </w:style>
  <w:style w:type="paragraph" w:customStyle="1" w:styleId="RSAWFindings">
    <w:name w:val="RSAW_Findings"/>
    <w:basedOn w:val="Normal"/>
    <w:link w:val="RSAWFindingsChar"/>
    <w:qFormat/>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UseLongFileName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ontrol" Target="activeX/activeX2.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control" Target="activeX/activeX1.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 Id="rId22"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aeso.ca\dfs\applications\AESO%20Monthly%20Template%20Updates\Templates\Fact%20Sheet.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B4BEA" w:rsidP="009B4BEA">
          <w:pPr>
            <w:pStyle w:val="0ECB2165AD4A4BB8A8B52BA14ECF01D77"/>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B4BEA" w:rsidP="009B4BEA">
          <w:pPr>
            <w:pStyle w:val="8AAF9B70627D480FBC9D73C18EDBEF027"/>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 throughout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B4BEA" w:rsidP="009B4BEA">
          <w:pPr>
            <w:pStyle w:val="933813F91C334534B46AD9961B6003D17"/>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B4BEA" w:rsidP="009B4BEA">
          <w:pPr>
            <w:pStyle w:val="C1839527D63041CA8443DF5B161A677C7"/>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B4BEA" w:rsidP="009B4BEA">
          <w:pPr>
            <w:pStyle w:val="30B1250AFC2844B88CF2EE1F6C8FC51C7"/>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B4BEA" w:rsidP="009B4BEA">
          <w:pPr>
            <w:pStyle w:val="F2222AF715CB4277B76C446E6E6442A6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pPr>
            <w:pStyle w:val="271C77E81E984DC6870A59BC1E7D0B815"/>
          </w:pPr>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pPr>
            <w:pStyle w:val="F41482CDFB184B8BA282448CBE959BB75"/>
          </w:pPr>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pPr>
            <w:pStyle w:val="D35F972730704CDBB18CF562703B38205"/>
          </w:pPr>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pPr>
            <w:pStyle w:val="32C3737B4C6D492EAE881A14F081819A5"/>
          </w:pPr>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B4BEA" w:rsidP="009B4BEA">
          <w:pPr>
            <w:pStyle w:val="01BA4422485A4D43A9D94D15CC9ABD5C6"/>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B4BEA" w:rsidP="009B4BEA">
          <w:pPr>
            <w:pStyle w:val="F4BB05249C5B4A3CA19738237CAA54CB6"/>
          </w:pPr>
          <w:r>
            <w:rPr>
              <w:rStyle w:val="PlaceholderText"/>
              <w:szCs w:val="20"/>
            </w:rPr>
            <w:t>[Information (if any) relevant to audit findings below</w:t>
          </w:r>
          <w:r w:rsidRPr="00A93FB8">
            <w:rPr>
              <w:rStyle w:val="PlaceholderText"/>
              <w:szCs w:val="20"/>
            </w:rPr>
            <w:t>]</w:t>
          </w:r>
        </w:p>
      </w:docPartBody>
    </w:docPart>
    <w:docPart>
      <w:docPartPr>
        <w:name w:val="1FD8887D56E14F01AA219615739D20A4"/>
        <w:category>
          <w:name w:val="General"/>
          <w:gallery w:val="placeholder"/>
        </w:category>
        <w:types>
          <w:type w:val="bbPlcHdr"/>
        </w:types>
        <w:behaviors>
          <w:behavior w:val="content"/>
        </w:behaviors>
        <w:guid w:val="{E0DB8018-386C-4631-A72B-993598C98918}"/>
      </w:docPartPr>
      <w:docPartBody>
        <w:p w:rsidR="00F84B21" w:rsidRDefault="009B4BEA" w:rsidP="009B4BEA">
          <w:pPr>
            <w:pStyle w:val="1FD8887D56E14F01AA219615739D20A46"/>
          </w:pPr>
          <w:r>
            <w:rPr>
              <w:rStyle w:val="PlaceholderText"/>
              <w:szCs w:val="20"/>
            </w:rPr>
            <w:t>[Summary of Findings</w:t>
          </w:r>
          <w:r w:rsidRPr="00A93FB8">
            <w:rPr>
              <w:rStyle w:val="PlaceholderText"/>
              <w:szCs w:val="20"/>
            </w:rPr>
            <w:t>]</w:t>
          </w:r>
        </w:p>
      </w:docPartBody>
    </w:docPart>
    <w:docPart>
      <w:docPartPr>
        <w:name w:val="5A88018E8DBD4C98BD12525A63983871"/>
        <w:category>
          <w:name w:val="General"/>
          <w:gallery w:val="placeholder"/>
        </w:category>
        <w:types>
          <w:type w:val="bbPlcHdr"/>
        </w:types>
        <w:behaviors>
          <w:behavior w:val="content"/>
        </w:behaviors>
        <w:guid w:val="{6627CFB6-A780-4B83-AAF2-1E338D5F8D47}"/>
      </w:docPartPr>
      <w:docPartBody>
        <w:p w:rsidR="00F84B21" w:rsidRDefault="009B4BEA" w:rsidP="009B4BEA">
          <w:pPr>
            <w:pStyle w:val="5A88018E8DBD4C98BD12525A639838716"/>
          </w:pPr>
          <w:r>
            <w:rPr>
              <w:rStyle w:val="PlaceholderText"/>
              <w:szCs w:val="20"/>
            </w:rPr>
            <w:t>[Summary of Findings</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B4BEA" w:rsidP="009B4BEA">
          <w:pPr>
            <w:pStyle w:val="8C0F02261E8E494895C263E95DFEBA175"/>
          </w:pPr>
          <w:r w:rsidRPr="008568FA">
            <w:rPr>
              <w:rStyle w:val="PlaceholderText"/>
              <w:sz w:val="20"/>
              <w:szCs w:val="20"/>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Regular">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117FA2"/>
    <w:rsid w:val="00346C30"/>
    <w:rsid w:val="004107E7"/>
    <w:rsid w:val="004F0EB5"/>
    <w:rsid w:val="005028E4"/>
    <w:rsid w:val="007F2AF8"/>
    <w:rsid w:val="009B4BEA"/>
    <w:rsid w:val="00BB3D14"/>
    <w:rsid w:val="00F8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4BEA"/>
    <w:rPr>
      <w:color w:val="808080"/>
    </w:rPr>
  </w:style>
  <w:style w:type="paragraph" w:customStyle="1" w:styleId="271C77E81E984DC6870A59BC1E7D0B815">
    <w:name w:val="271C77E81E984DC6870A59BC1E7D0B81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F41482CDFB184B8BA282448CBE959BB75">
    <w:name w:val="F41482CDFB184B8BA282448CBE959BB7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D35F972730704CDBB18CF562703B38205">
    <w:name w:val="D35F972730704CDBB18CF562703B3820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32C3737B4C6D492EAE881A14F081819A5">
    <w:name w:val="32C3737B4C6D492EAE881A14F081819A5"/>
    <w:rsid w:val="00BB3D14"/>
    <w:pPr>
      <w:tabs>
        <w:tab w:val="center" w:pos="4680"/>
        <w:tab w:val="right" w:pos="9360"/>
      </w:tabs>
      <w:spacing w:after="0" w:line="240" w:lineRule="auto"/>
      <w:jc w:val="both"/>
    </w:pPr>
    <w:rPr>
      <w:rFonts w:ascii="Arial" w:eastAsia="Times New Roman" w:hAnsi="Arial" w:cs="Times New Roman"/>
      <w:sz w:val="20"/>
      <w:szCs w:val="24"/>
    </w:rPr>
  </w:style>
  <w:style w:type="paragraph" w:customStyle="1" w:styleId="0ECB2165AD4A4BB8A8B52BA14ECF01D77">
    <w:name w:val="0ECB2165AD4A4BB8A8B52BA14ECF01D77"/>
    <w:rsid w:val="009B4BEA"/>
    <w:pPr>
      <w:spacing w:before="60" w:line="250" w:lineRule="exact"/>
    </w:pPr>
    <w:rPr>
      <w:rFonts w:ascii="Arial" w:eastAsia="Times New Roman" w:hAnsi="Arial" w:cs="Arial"/>
      <w:sz w:val="20"/>
      <w:szCs w:val="24"/>
    </w:rPr>
  </w:style>
  <w:style w:type="paragraph" w:customStyle="1" w:styleId="8AAF9B70627D480FBC9D73C18EDBEF027">
    <w:name w:val="8AAF9B70627D480FBC9D73C18EDBEF027"/>
    <w:rsid w:val="009B4BEA"/>
    <w:pPr>
      <w:spacing w:before="60" w:line="250" w:lineRule="exact"/>
    </w:pPr>
    <w:rPr>
      <w:rFonts w:ascii="Arial" w:eastAsia="Times New Roman" w:hAnsi="Arial" w:cs="Arial"/>
      <w:sz w:val="20"/>
      <w:szCs w:val="24"/>
    </w:rPr>
  </w:style>
  <w:style w:type="paragraph" w:customStyle="1" w:styleId="933813F91C334534B46AD9961B6003D17">
    <w:name w:val="933813F91C334534B46AD9961B6003D17"/>
    <w:rsid w:val="009B4BEA"/>
    <w:pPr>
      <w:spacing w:before="60" w:line="250" w:lineRule="exact"/>
    </w:pPr>
    <w:rPr>
      <w:rFonts w:ascii="Arial" w:eastAsia="Times New Roman" w:hAnsi="Arial" w:cs="Arial"/>
      <w:sz w:val="20"/>
      <w:szCs w:val="24"/>
    </w:rPr>
  </w:style>
  <w:style w:type="paragraph" w:customStyle="1" w:styleId="C1839527D63041CA8443DF5B161A677C7">
    <w:name w:val="C1839527D63041CA8443DF5B161A677C7"/>
    <w:rsid w:val="009B4BEA"/>
    <w:pPr>
      <w:spacing w:before="60" w:line="250" w:lineRule="exact"/>
    </w:pPr>
    <w:rPr>
      <w:rFonts w:ascii="Arial" w:eastAsia="Times New Roman" w:hAnsi="Arial" w:cs="Arial"/>
      <w:sz w:val="20"/>
      <w:szCs w:val="24"/>
    </w:rPr>
  </w:style>
  <w:style w:type="paragraph" w:customStyle="1" w:styleId="30B1250AFC2844B88CF2EE1F6C8FC51C7">
    <w:name w:val="30B1250AFC2844B88CF2EE1F6C8FC51C7"/>
    <w:rsid w:val="009B4BEA"/>
    <w:pPr>
      <w:spacing w:before="60" w:line="250" w:lineRule="exact"/>
    </w:pPr>
    <w:rPr>
      <w:rFonts w:ascii="Arial" w:eastAsia="Times New Roman" w:hAnsi="Arial" w:cs="Arial"/>
      <w:sz w:val="20"/>
      <w:szCs w:val="24"/>
    </w:rPr>
  </w:style>
  <w:style w:type="paragraph" w:customStyle="1" w:styleId="F2222AF715CB4277B76C446E6E6442A67">
    <w:name w:val="F2222AF715CB4277B76C446E6E6442A67"/>
    <w:rsid w:val="009B4BEA"/>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6">
    <w:name w:val="01BA4422485A4D43A9D94D15CC9ABD5C6"/>
    <w:rsid w:val="009B4BEA"/>
    <w:pPr>
      <w:spacing w:before="60" w:line="250" w:lineRule="exact"/>
    </w:pPr>
    <w:rPr>
      <w:rFonts w:ascii="Arial" w:eastAsia="Times New Roman" w:hAnsi="Arial" w:cs="Arial"/>
      <w:sz w:val="20"/>
      <w:szCs w:val="24"/>
    </w:rPr>
  </w:style>
  <w:style w:type="paragraph" w:customStyle="1" w:styleId="F4BB05249C5B4A3CA19738237CAA54CB6">
    <w:name w:val="F4BB05249C5B4A3CA19738237CAA54CB6"/>
    <w:rsid w:val="009B4BEA"/>
    <w:pPr>
      <w:spacing w:before="60" w:line="250" w:lineRule="exact"/>
    </w:pPr>
    <w:rPr>
      <w:rFonts w:ascii="Arial" w:eastAsia="Times New Roman" w:hAnsi="Arial" w:cs="Arial"/>
      <w:sz w:val="20"/>
      <w:szCs w:val="24"/>
    </w:rPr>
  </w:style>
  <w:style w:type="paragraph" w:customStyle="1" w:styleId="1FD8887D56E14F01AA219615739D20A46">
    <w:name w:val="1FD8887D56E14F01AA219615739D20A46"/>
    <w:rsid w:val="009B4BEA"/>
    <w:pPr>
      <w:spacing w:before="60" w:line="250" w:lineRule="exact"/>
    </w:pPr>
    <w:rPr>
      <w:rFonts w:ascii="Arial" w:eastAsia="Times New Roman" w:hAnsi="Arial" w:cs="Arial"/>
      <w:sz w:val="20"/>
      <w:szCs w:val="24"/>
    </w:rPr>
  </w:style>
  <w:style w:type="paragraph" w:customStyle="1" w:styleId="5A88018E8DBD4C98BD12525A639838716">
    <w:name w:val="5A88018E8DBD4C98BD12525A639838716"/>
    <w:rsid w:val="009B4BEA"/>
    <w:pPr>
      <w:spacing w:before="60" w:line="250" w:lineRule="exact"/>
    </w:pPr>
    <w:rPr>
      <w:rFonts w:ascii="Arial" w:eastAsia="Times New Roman" w:hAnsi="Arial" w:cs="Arial"/>
      <w:sz w:val="20"/>
      <w:szCs w:val="24"/>
    </w:rPr>
  </w:style>
  <w:style w:type="paragraph" w:customStyle="1" w:styleId="8C0F02261E8E494895C263E95DFEBA175">
    <w:name w:val="8C0F02261E8E494895C263E95DFEBA175"/>
    <w:rsid w:val="009B4BEA"/>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C_Map_Root xmlns="http://Greg_Maxey/CC_Mapping_Part">
  <AESO_Confidentiality_Classifications>Public</AESO_Confidentiality_Classifications>
  <Footer/>
</CC_Map_Root>
</file>

<file path=customXml/itemProps1.xml><?xml version="1.0" encoding="utf-8"?>
<ds:datastoreItem xmlns:ds="http://schemas.openxmlformats.org/officeDocument/2006/customXml" ds:itemID="{6C622863-FFD6-4A33-A0E1-E017AE313CC2}">
  <ds:schemaRefs>
    <ds:schemaRef ds:uri="http://schemas.openxmlformats.org/officeDocument/2006/bibliography"/>
  </ds:schemaRefs>
</ds:datastoreItem>
</file>

<file path=customXml/itemProps2.xml><?xml version="1.0" encoding="utf-8"?>
<ds:datastoreItem xmlns:ds="http://schemas.openxmlformats.org/officeDocument/2006/customXml" ds:itemID="{320D493F-7BDF-4716-B21A-1C97993CF725}">
  <ds:schemaRefs>
    <ds:schemaRef ds:uri="http://Greg_Maxey/CC_Mapping_Part"/>
  </ds:schemaRefs>
</ds:datastoreItem>
</file>

<file path=docProps/app.xml><?xml version="1.0" encoding="utf-8"?>
<Properties xmlns="http://schemas.openxmlformats.org/officeDocument/2006/extended-properties" xmlns:vt="http://schemas.openxmlformats.org/officeDocument/2006/docPropsVTypes">
  <Template>Fact Sheet</Template>
  <TotalTime>16</TotalTime>
  <Pages>6</Pages>
  <Words>1180</Words>
  <Characters>6728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PRC-010-AB-2 RSAW</vt:lpstr>
    </vt:vector>
  </TitlesOfParts>
  <Company>AESO - Alberta Electric System Operator</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PRC-010-AB-2 RSAW</dc:title>
  <dc:creator>David Lemstra</dc:creator>
  <cp:lastModifiedBy>Nicole Poulin</cp:lastModifiedBy>
  <cp:revision>4</cp:revision>
  <cp:lastPrinted>2011-07-28T21:30:00Z</cp:lastPrinted>
  <dcterms:created xsi:type="dcterms:W3CDTF">2021-10-18T15:34:00Z</dcterms:created>
  <dcterms:modified xsi:type="dcterms:W3CDTF">2021-10-18T19:20:00Z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1a5a3c7-ba38-4976-a2eb-9e02a5c891be_Enabled">
    <vt:lpwstr>true</vt:lpwstr>
  </property>
  <property fmtid="{D5CDD505-2E9C-101B-9397-08002B2CF9AE}" pid="3" name="MSIP_Label_51a5a3c7-ba38-4976-a2eb-9e02a5c891be_SetDate">
    <vt:lpwstr>2021-10-18T19:19:08Z</vt:lpwstr>
  </property>
  <property fmtid="{D5CDD505-2E9C-101B-9397-08002B2CF9AE}" pid="4" name="MSIP_Label_51a5a3c7-ba38-4976-a2eb-9e02a5c891be_Method">
    <vt:lpwstr>Privileged</vt:lpwstr>
  </property>
  <property fmtid="{D5CDD505-2E9C-101B-9397-08002B2CF9AE}" pid="5" name="MSIP_Label_51a5a3c7-ba38-4976-a2eb-9e02a5c891be_Name">
    <vt:lpwstr>Public Protected Document</vt:lpwstr>
  </property>
  <property fmtid="{D5CDD505-2E9C-101B-9397-08002B2CF9AE}" pid="6" name="MSIP_Label_51a5a3c7-ba38-4976-a2eb-9e02a5c891be_SiteId">
    <vt:lpwstr>9869aa0d-ebba-4f8c-9399-7dff7665b1d1</vt:lpwstr>
  </property>
  <property fmtid="{D5CDD505-2E9C-101B-9397-08002B2CF9AE}" pid="7" name="MSIP_Label_51a5a3c7-ba38-4976-a2eb-9e02a5c891be_ActionId">
    <vt:lpwstr>6bc37da1-f88e-4dbd-8e47-987f754abc08</vt:lpwstr>
  </property>
  <property fmtid="{D5CDD505-2E9C-101B-9397-08002B2CF9AE}" pid="8" name="MSIP_Label_51a5a3c7-ba38-4976-a2eb-9e02a5c891be_ContentBits">
    <vt:lpwstr>0</vt:lpwstr>
  </property>
</Properties>
</file>